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C8ECA0" w14:textId="6E2A84ED" w:rsidR="00556122" w:rsidRDefault="00443BA7"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7079EC2" wp14:editId="17107A24">
                <wp:simplePos x="0" y="0"/>
                <wp:positionH relativeFrom="page">
                  <wp:posOffset>2514600</wp:posOffset>
                </wp:positionH>
                <wp:positionV relativeFrom="page">
                  <wp:posOffset>800100</wp:posOffset>
                </wp:positionV>
                <wp:extent cx="4800600" cy="1371600"/>
                <wp:effectExtent l="0" t="0" r="0" b="0"/>
                <wp:wrapNone/>
                <wp:docPr id="230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99498F" w14:textId="77777777" w:rsidR="002B6433" w:rsidRPr="0036076E" w:rsidRDefault="002B6433">
                            <w:pPr>
                              <w:pStyle w:val="Masthead"/>
                              <w:rPr>
                                <w:rFonts w:ascii="Base 05" w:hAnsi="Base 05"/>
                                <w:color w:val="FFFFFF"/>
                                <w:sz w:val="82"/>
                                <w:szCs w:val="82"/>
                              </w:rPr>
                            </w:pPr>
                            <w:r w:rsidRPr="0036076E">
                              <w:rPr>
                                <w:rFonts w:ascii="Base 05" w:hAnsi="Base 05"/>
                                <w:color w:val="FFFFFF"/>
                                <w:sz w:val="82"/>
                                <w:szCs w:val="82"/>
                              </w:rPr>
                              <w:t>8</w:t>
                            </w:r>
                            <w:r w:rsidR="00FD3E56" w:rsidRPr="0036076E">
                              <w:rPr>
                                <w:rFonts w:ascii="Base 05" w:hAnsi="Base 05"/>
                                <w:color w:val="FFFFFF"/>
                                <w:sz w:val="82"/>
                                <w:szCs w:val="82"/>
                              </w:rPr>
                              <w:t xml:space="preserve">th Grade Art </w:t>
                            </w:r>
                          </w:p>
                          <w:p w14:paraId="42A7FD6B" w14:textId="5D2F8817" w:rsidR="00FD3E56" w:rsidRPr="0036076E" w:rsidRDefault="0036076E">
                            <w:pPr>
                              <w:pStyle w:val="Masthead"/>
                              <w:rPr>
                                <w:rFonts w:ascii="Base 05" w:hAnsi="Base 05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36076E">
                              <w:rPr>
                                <w:rFonts w:ascii="Base 05" w:hAnsi="Base 05"/>
                                <w:color w:val="FFFFFF"/>
                                <w:sz w:val="28"/>
                                <w:szCs w:val="28"/>
                              </w:rPr>
                              <w:t>2012</w:t>
                            </w:r>
                            <w:r w:rsidRPr="0036076E">
                              <w:rPr>
                                <w:rFonts w:ascii="Times New Roman" w:hAnsi="Times New Roman"/>
                                <w:color w:val="FFFFFF"/>
                                <w:sz w:val="28"/>
                                <w:szCs w:val="28"/>
                              </w:rPr>
                              <w:t>-</w:t>
                            </w:r>
                            <w:r w:rsidR="00FD3E56" w:rsidRPr="0036076E">
                              <w:rPr>
                                <w:rFonts w:ascii="Base 05" w:hAnsi="Base 05"/>
                                <w:color w:val="FFFFFF"/>
                                <w:sz w:val="28"/>
                                <w:szCs w:val="28"/>
                              </w:rPr>
                              <w:t>2013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69" o:spid="_x0000_s1026" type="#_x0000_t202" style="position:absolute;margin-left:198pt;margin-top:63pt;width:378pt;height:108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" filled="f" stroked="f" strokecolor="white">
                <v:textbox inset="0,0,0,0">
                  <w:txbxContent>
                    <w:p w14:paraId="7B99498F" w14:textId="77777777" w:rsidR="002B6433" w:rsidRPr="0036076E" w:rsidRDefault="002B6433">
                      <w:pPr>
                        <w:pStyle w:val="Masthead"/>
                        <w:rPr>
                          <w:rFonts w:ascii="Base 05" w:hAnsi="Base 05"/>
                          <w:color w:val="FFFFFF"/>
                          <w:sz w:val="82"/>
                          <w:szCs w:val="82"/>
                        </w:rPr>
                      </w:pPr>
                      <w:r w:rsidRPr="0036076E">
                        <w:rPr>
                          <w:rFonts w:ascii="Base 05" w:hAnsi="Base 05"/>
                          <w:color w:val="FFFFFF"/>
                          <w:sz w:val="82"/>
                          <w:szCs w:val="82"/>
                        </w:rPr>
                        <w:t>8</w:t>
                      </w:r>
                      <w:r w:rsidR="00FD3E56" w:rsidRPr="0036076E">
                        <w:rPr>
                          <w:rFonts w:ascii="Base 05" w:hAnsi="Base 05"/>
                          <w:color w:val="FFFFFF"/>
                          <w:sz w:val="82"/>
                          <w:szCs w:val="82"/>
                        </w:rPr>
                        <w:t xml:space="preserve">th Grade Art </w:t>
                      </w:r>
                    </w:p>
                    <w:p w14:paraId="42A7FD6B" w14:textId="5D2F8817" w:rsidR="00FD3E56" w:rsidRPr="0036076E" w:rsidRDefault="0036076E">
                      <w:pPr>
                        <w:pStyle w:val="Masthead"/>
                        <w:rPr>
                          <w:rFonts w:ascii="Base 05" w:hAnsi="Base 05"/>
                          <w:color w:val="FFFFFF"/>
                          <w:sz w:val="28"/>
                          <w:szCs w:val="28"/>
                        </w:rPr>
                      </w:pPr>
                      <w:r w:rsidRPr="0036076E">
                        <w:rPr>
                          <w:rFonts w:ascii="Base 05" w:hAnsi="Base 05"/>
                          <w:color w:val="FFFFFF"/>
                          <w:sz w:val="28"/>
                          <w:szCs w:val="28"/>
                        </w:rPr>
                        <w:t>2012</w:t>
                      </w:r>
                      <w:r w:rsidRPr="0036076E">
                        <w:rPr>
                          <w:rFonts w:ascii="Times New Roman" w:hAnsi="Times New Roman"/>
                          <w:color w:val="FFFFFF"/>
                          <w:sz w:val="28"/>
                          <w:szCs w:val="28"/>
                        </w:rPr>
                        <w:t>-</w:t>
                      </w:r>
                      <w:r w:rsidR="00FD3E56" w:rsidRPr="0036076E">
                        <w:rPr>
                          <w:rFonts w:ascii="Base 05" w:hAnsi="Base 05"/>
                          <w:color w:val="FFFFFF"/>
                          <w:sz w:val="28"/>
                          <w:szCs w:val="28"/>
                        </w:rPr>
                        <w:t>2013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1" locked="0" layoutInCell="1" allowOverlap="1" wp14:anchorId="2A627921" wp14:editId="6FB00AFF">
                <wp:simplePos x="0" y="0"/>
                <wp:positionH relativeFrom="page">
                  <wp:posOffset>2286000</wp:posOffset>
                </wp:positionH>
                <wp:positionV relativeFrom="page">
                  <wp:posOffset>457200</wp:posOffset>
                </wp:positionV>
                <wp:extent cx="5092700" cy="1471930"/>
                <wp:effectExtent l="0" t="0" r="0" b="1270"/>
                <wp:wrapNone/>
                <wp:docPr id="229" name="DOM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92700" cy="1471930"/>
                        </a:xfrm>
                        <a:prstGeom prst="rect">
                          <a:avLst/>
                        </a:prstGeom>
                        <a:solidFill>
                          <a:srgbClr val="4618C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CC99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M 1" o:spid="_x0000_s1026" style="position:absolute;margin-left:180pt;margin-top:36pt;width:401pt;height:115.9pt;z-index:-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" fillcolor="#4618c6" stroked="f" strokecolor="#fc9"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064" behindDoc="1" locked="0" layoutInCell="1" allowOverlap="1" wp14:anchorId="1ECDBC1C" wp14:editId="0DE328C0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1053465" cy="1295400"/>
            <wp:effectExtent l="0" t="0" r="0" b="0"/>
            <wp:wrapNone/>
            <wp:docPr id="501" name="Picture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465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2AA219" w14:textId="77777777" w:rsidR="00556122" w:rsidRDefault="00556122"/>
    <w:p w14:paraId="7A99692D" w14:textId="77777777" w:rsidR="00556122" w:rsidRDefault="00556122"/>
    <w:p w14:paraId="6A64EA37" w14:textId="77777777" w:rsidR="00556122" w:rsidRDefault="00556122"/>
    <w:p w14:paraId="3C7A3E63" w14:textId="77777777" w:rsidR="00556122" w:rsidRDefault="00556122"/>
    <w:p w14:paraId="38B81FDA" w14:textId="2C85D3B9" w:rsidR="00556122" w:rsidRDefault="00443BA7"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5B63ED6" wp14:editId="3DF2F3F5">
                <wp:simplePos x="0" y="0"/>
                <wp:positionH relativeFrom="page">
                  <wp:posOffset>242570</wp:posOffset>
                </wp:positionH>
                <wp:positionV relativeFrom="page">
                  <wp:posOffset>1805940</wp:posOffset>
                </wp:positionV>
                <wp:extent cx="2105025" cy="8128000"/>
                <wp:effectExtent l="0" t="0" r="0" b="0"/>
                <wp:wrapNone/>
                <wp:docPr id="251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812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FDEC84" w14:textId="77777777" w:rsidR="00FD3E56" w:rsidRPr="006B58F0" w:rsidRDefault="00FD3E56" w:rsidP="008901D4">
                            <w:pPr>
                              <w:pStyle w:val="BodyText"/>
                              <w:spacing w:after="80" w:line="240" w:lineRule="auto"/>
                              <w:rPr>
                                <w:rFonts w:ascii="Baskerville Semibold" w:hAnsi="Baskerville Semibold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6B58F0">
                              <w:rPr>
                                <w:rFonts w:ascii="Baskerville Semibold" w:hAnsi="Baskerville Semibold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Daily Expectations: </w:t>
                            </w:r>
                          </w:p>
                          <w:p w14:paraId="5A675F24" w14:textId="77777777" w:rsidR="00FD3E56" w:rsidRDefault="00FD3E56" w:rsidP="008901D4">
                            <w:pPr>
                              <w:pStyle w:val="BodyText"/>
                              <w:spacing w:after="80" w:line="240" w:lineRule="auto"/>
                              <w:rPr>
                                <w:rFonts w:ascii="Baskerville Semibold" w:hAnsi="Baskerville Semibold"/>
                                <w:sz w:val="22"/>
                              </w:rPr>
                            </w:pPr>
                            <w:r>
                              <w:rPr>
                                <w:rFonts w:ascii="Baskerville Semibold" w:hAnsi="Baskerville Semibold"/>
                                <w:sz w:val="22"/>
                              </w:rPr>
                              <w:sym w:font="Wingdings" w:char="F0FC"/>
                            </w:r>
                            <w:r>
                              <w:rPr>
                                <w:rFonts w:ascii="Baskerville Semibold" w:hAnsi="Baskerville Semibold"/>
                                <w:sz w:val="22"/>
                              </w:rPr>
                              <w:t>Be in class when the bell rings.  NO RUNNING!</w:t>
                            </w:r>
                          </w:p>
                          <w:p w14:paraId="4AB9C417" w14:textId="77777777" w:rsidR="00FD3E56" w:rsidRDefault="00FD3E56" w:rsidP="008901D4">
                            <w:pPr>
                              <w:pStyle w:val="BodyText"/>
                              <w:spacing w:after="80" w:line="240" w:lineRule="auto"/>
                              <w:rPr>
                                <w:rFonts w:ascii="Baskerville Semibold" w:hAnsi="Baskerville Semibold"/>
                                <w:sz w:val="22"/>
                              </w:rPr>
                            </w:pPr>
                            <w:r>
                              <w:rPr>
                                <w:rFonts w:ascii="Baskerville Semibold" w:hAnsi="Baskerville Semibold"/>
                                <w:sz w:val="22"/>
                              </w:rPr>
                              <w:sym w:font="Wingdings" w:char="F0FC"/>
                            </w:r>
                            <w:r w:rsidRPr="006E0BBB">
                              <w:rPr>
                                <w:rFonts w:ascii="Baskerville Semibold" w:hAnsi="Baskerville Semibold"/>
                                <w:b/>
                                <w:sz w:val="22"/>
                                <w:u w:val="wavyHeavy"/>
                              </w:rPr>
                              <w:t>Work in your assigned seat!</w:t>
                            </w:r>
                          </w:p>
                          <w:p w14:paraId="53A4824B" w14:textId="77777777" w:rsidR="00FD3E56" w:rsidRDefault="00FD3E56" w:rsidP="008901D4">
                            <w:pPr>
                              <w:pStyle w:val="BodyText"/>
                              <w:spacing w:after="80" w:line="240" w:lineRule="auto"/>
                              <w:rPr>
                                <w:rFonts w:ascii="Baskerville Semibold" w:hAnsi="Baskerville Semibold"/>
                                <w:sz w:val="22"/>
                              </w:rPr>
                            </w:pPr>
                            <w:r>
                              <w:rPr>
                                <w:rFonts w:ascii="Baskerville Semibold" w:hAnsi="Baskerville Semibold"/>
                                <w:sz w:val="22"/>
                              </w:rPr>
                              <w:sym w:font="Wingdings" w:char="F0FC"/>
                            </w:r>
                            <w:r>
                              <w:rPr>
                                <w:rFonts w:ascii="Baskerville Semibold" w:hAnsi="Baskerville Semibold"/>
                                <w:sz w:val="22"/>
                              </w:rPr>
                              <w:t>No hats, hoods, or electronic devices.</w:t>
                            </w:r>
                          </w:p>
                          <w:p w14:paraId="69274C36" w14:textId="77777777" w:rsidR="00FD3E56" w:rsidRDefault="00FD3E56" w:rsidP="008901D4">
                            <w:pPr>
                              <w:pStyle w:val="BodyText"/>
                              <w:spacing w:after="80" w:line="240" w:lineRule="auto"/>
                              <w:rPr>
                                <w:rFonts w:ascii="Baskerville Semibold" w:hAnsi="Baskerville Semibold"/>
                                <w:sz w:val="22"/>
                              </w:rPr>
                            </w:pPr>
                            <w:r>
                              <w:rPr>
                                <w:rFonts w:ascii="Baskerville Semibold" w:hAnsi="Baskerville Semibold"/>
                                <w:sz w:val="22"/>
                              </w:rPr>
                              <w:sym w:font="Wingdings" w:char="F0FC"/>
                            </w:r>
                            <w:r>
                              <w:rPr>
                                <w:rFonts w:ascii="Baskerville Semibold" w:hAnsi="Baskerville Semibold"/>
                                <w:sz w:val="22"/>
                              </w:rPr>
                              <w:t xml:space="preserve">Adhere to dress code policies! </w:t>
                            </w:r>
                          </w:p>
                          <w:p w14:paraId="23A3B312" w14:textId="77777777" w:rsidR="00FD3E56" w:rsidRDefault="00FD3E56" w:rsidP="008901D4">
                            <w:pPr>
                              <w:pStyle w:val="BodyText"/>
                              <w:spacing w:after="80" w:line="240" w:lineRule="auto"/>
                              <w:rPr>
                                <w:rFonts w:ascii="Baskerville Semibold" w:hAnsi="Baskerville Semibold"/>
                                <w:sz w:val="22"/>
                              </w:rPr>
                            </w:pPr>
                            <w:r>
                              <w:rPr>
                                <w:rFonts w:ascii="Baskerville Semibold" w:hAnsi="Baskerville Semibold"/>
                                <w:sz w:val="22"/>
                              </w:rPr>
                              <w:sym w:font="Wingdings" w:char="F0FC"/>
                            </w:r>
                            <w:r>
                              <w:rPr>
                                <w:rFonts w:ascii="Baskerville Semibold" w:hAnsi="Baskerville Semibold"/>
                                <w:sz w:val="22"/>
                              </w:rPr>
                              <w:t xml:space="preserve">Have all needed materials for class </w:t>
                            </w:r>
                            <w:r w:rsidRPr="001474B1">
                              <w:rPr>
                                <w:rFonts w:ascii="Baskerville Semibold" w:hAnsi="Baskerville Semibold"/>
                                <w:b/>
                                <w:i/>
                                <w:sz w:val="22"/>
                              </w:rPr>
                              <w:t>with you</w:t>
                            </w:r>
                            <w:r>
                              <w:rPr>
                                <w:rFonts w:ascii="Baskerville Semibold" w:hAnsi="Baskerville Semibold"/>
                                <w:sz w:val="22"/>
                              </w:rPr>
                              <w:t>- NO locker passes.</w:t>
                            </w:r>
                          </w:p>
                          <w:p w14:paraId="5A199241" w14:textId="77777777" w:rsidR="00FD3E56" w:rsidRDefault="00FD3E56" w:rsidP="008901D4">
                            <w:pPr>
                              <w:pStyle w:val="BodyText"/>
                              <w:spacing w:after="80" w:line="240" w:lineRule="auto"/>
                              <w:rPr>
                                <w:rFonts w:ascii="Baskerville Semibold" w:hAnsi="Baskerville Semibold"/>
                                <w:sz w:val="22"/>
                              </w:rPr>
                            </w:pPr>
                            <w:r>
                              <w:rPr>
                                <w:rFonts w:ascii="Baskerville Semibold" w:hAnsi="Baskerville Semibold"/>
                                <w:sz w:val="22"/>
                              </w:rPr>
                              <w:sym w:font="Wingdings" w:char="F0FC"/>
                            </w:r>
                            <w:r>
                              <w:rPr>
                                <w:rFonts w:ascii="Baskerville Semibold" w:hAnsi="Baskerville Semibold"/>
                                <w:sz w:val="22"/>
                              </w:rPr>
                              <w:t xml:space="preserve">Food &amp; beverages are </w:t>
                            </w:r>
                            <w:r w:rsidRPr="001248DD">
                              <w:rPr>
                                <w:rFonts w:ascii="Baskerville Semibold" w:hAnsi="Baskerville Semibold"/>
                                <w:b/>
                                <w:sz w:val="22"/>
                              </w:rPr>
                              <w:t>not</w:t>
                            </w:r>
                            <w:r>
                              <w:rPr>
                                <w:rFonts w:ascii="Baskerville Semibold" w:hAnsi="Baskerville Semibold"/>
                                <w:sz w:val="22"/>
                              </w:rPr>
                              <w:t xml:space="preserve"> allowed in the art room. </w:t>
                            </w:r>
                          </w:p>
                          <w:p w14:paraId="220CA3DA" w14:textId="77777777" w:rsidR="00FD3E56" w:rsidRDefault="00FD3E56" w:rsidP="008901D4">
                            <w:pPr>
                              <w:pStyle w:val="BodyText"/>
                              <w:spacing w:after="80" w:line="240" w:lineRule="auto"/>
                              <w:rPr>
                                <w:rFonts w:ascii="Baskerville Semibold" w:hAnsi="Baskerville Semibold"/>
                                <w:sz w:val="22"/>
                              </w:rPr>
                            </w:pPr>
                            <w:r>
                              <w:rPr>
                                <w:rFonts w:ascii="Baskerville Semibold" w:hAnsi="Baskerville Semibold"/>
                                <w:sz w:val="22"/>
                              </w:rPr>
                              <w:sym w:font="Wingdings" w:char="F0FC"/>
                            </w:r>
                            <w:r>
                              <w:rPr>
                                <w:rFonts w:ascii="Baskerville Semibold" w:hAnsi="Baskerville Semibold"/>
                                <w:sz w:val="22"/>
                              </w:rPr>
                              <w:t>Be Respectful…use appropriate language!</w:t>
                            </w:r>
                          </w:p>
                          <w:p w14:paraId="59F6ACAC" w14:textId="77777777" w:rsidR="00FD3E56" w:rsidRPr="000E6D59" w:rsidRDefault="00FD3E56" w:rsidP="000E6D59">
                            <w:pPr>
                              <w:pStyle w:val="BodyText"/>
                              <w:spacing w:after="80" w:line="240" w:lineRule="auto"/>
                              <w:rPr>
                                <w:rFonts w:ascii="Baskerville Semibold" w:hAnsi="Baskerville Semibold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Baskerville Semibold" w:hAnsi="Baskerville Semibold"/>
                                <w:sz w:val="22"/>
                              </w:rPr>
                              <w:sym w:font="Wingdings" w:char="F0FC"/>
                            </w:r>
                            <w:r w:rsidRPr="00AF74E7">
                              <w:rPr>
                                <w:rFonts w:ascii="Baskerville Semibold" w:hAnsi="Baskerville Semibold"/>
                                <w:b/>
                                <w:sz w:val="22"/>
                              </w:rPr>
                              <w:t>Respect art supplies &amp; property</w:t>
                            </w:r>
                            <w:r>
                              <w:rPr>
                                <w:rFonts w:ascii="Baskerville Semibold" w:hAnsi="Baskerville Semibold"/>
                                <w:b/>
                                <w:sz w:val="22"/>
                              </w:rPr>
                              <w:t xml:space="preserve">! </w:t>
                            </w:r>
                            <w:r w:rsidRPr="009E4B77">
                              <w:rPr>
                                <w:rFonts w:ascii="Baskerville Semibold" w:hAnsi="Baskerville Semibold"/>
                                <w:b/>
                                <w:sz w:val="22"/>
                                <w:u w:val="wavyHeavy"/>
                              </w:rPr>
                              <w:t>Detentions</w:t>
                            </w:r>
                            <w:r w:rsidRPr="005057FC">
                              <w:rPr>
                                <w:rFonts w:ascii="Baskerville Semibold" w:hAnsi="Baskerville Semibold"/>
                                <w:b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Baskerville Semibold" w:hAnsi="Baskerville Semibold"/>
                                <w:b/>
                                <w:sz w:val="22"/>
                              </w:rPr>
                              <w:t>assigned for damaging supplies/ not doing your cleanup.</w:t>
                            </w:r>
                          </w:p>
                          <w:p w14:paraId="674B3173" w14:textId="77777777" w:rsidR="00FD3E56" w:rsidRPr="004828EA" w:rsidRDefault="00FD3E56" w:rsidP="008901D4">
                            <w:pPr>
                              <w:pStyle w:val="BodyText"/>
                              <w:spacing w:after="80" w:line="240" w:lineRule="auto"/>
                              <w:rPr>
                                <w:rFonts w:ascii="Baskerville Semibold" w:hAnsi="Baskerville Semibold"/>
                                <w:b/>
                                <w:sz w:val="22"/>
                                <w:u w:val="thick"/>
                              </w:rPr>
                            </w:pPr>
                            <w:r>
                              <w:rPr>
                                <w:rFonts w:ascii="Baskerville Semibold" w:hAnsi="Baskerville Semibold"/>
                                <w:sz w:val="22"/>
                              </w:rPr>
                              <w:sym w:font="Wingdings" w:char="F0FC"/>
                            </w:r>
                            <w:r w:rsidRPr="00AF74E7">
                              <w:rPr>
                                <w:rFonts w:ascii="Baskerville Semibold" w:hAnsi="Baskerville Semibold"/>
                                <w:b/>
                                <w:i/>
                                <w:sz w:val="22"/>
                              </w:rPr>
                              <w:t>Everyone</w:t>
                            </w:r>
                            <w:r>
                              <w:rPr>
                                <w:rFonts w:ascii="Baskerville Semibold" w:hAnsi="Baskerville Semibold"/>
                                <w:sz w:val="22"/>
                              </w:rPr>
                              <w:t xml:space="preserve"> helps with clean up. Do your part! </w:t>
                            </w:r>
                            <w:r>
                              <w:rPr>
                                <w:rFonts w:ascii="Baskerville Semibold" w:hAnsi="Baskerville Semibold"/>
                                <w:b/>
                                <w:sz w:val="22"/>
                                <w:u w:val="thick"/>
                              </w:rPr>
                              <w:t>No lining up at the door-</w:t>
                            </w:r>
                            <w:r>
                              <w:rPr>
                                <w:rFonts w:ascii="Baskerville Semibold" w:hAnsi="Baskerville Semibold"/>
                                <w:sz w:val="22"/>
                              </w:rPr>
                              <w:t xml:space="preserve"> dismissed by table.</w:t>
                            </w:r>
                            <w:r w:rsidRPr="004828EA">
                              <w:rPr>
                                <w:rFonts w:ascii="Baskerville Semibold" w:hAnsi="Baskerville Semibold"/>
                                <w:b/>
                                <w:sz w:val="22"/>
                                <w:u w:val="thick"/>
                              </w:rPr>
                              <w:t xml:space="preserve"> </w:t>
                            </w:r>
                          </w:p>
                          <w:p w14:paraId="4AB5095B" w14:textId="77777777" w:rsidR="00FD3E56" w:rsidRPr="001248DD" w:rsidRDefault="00FD3E56" w:rsidP="008901D4">
                            <w:pPr>
                              <w:pStyle w:val="BodyText"/>
                              <w:spacing w:after="80" w:line="240" w:lineRule="auto"/>
                              <w:rPr>
                                <w:rFonts w:ascii="Baskerville Semibold" w:hAnsi="Baskerville Semibold"/>
                                <w:sz w:val="22"/>
                              </w:rPr>
                            </w:pPr>
                            <w:r>
                              <w:rPr>
                                <w:rFonts w:ascii="Baskerville Semibold" w:hAnsi="Baskerville Semibold"/>
                                <w:sz w:val="22"/>
                              </w:rPr>
                              <w:sym w:font="Wingdings" w:char="F0FC"/>
                            </w:r>
                            <w:r>
                              <w:rPr>
                                <w:rFonts w:ascii="Baskerville Semibold" w:hAnsi="Baskerville Semibold"/>
                                <w:sz w:val="22"/>
                              </w:rPr>
                              <w:t xml:space="preserve"> Stay </w:t>
                            </w:r>
                            <w:r w:rsidRPr="0019546E">
                              <w:rPr>
                                <w:rFonts w:ascii="Baskerville Semibold" w:hAnsi="Baskerville Semibold"/>
                                <w:i/>
                                <w:sz w:val="22"/>
                              </w:rPr>
                              <w:t>on task!</w:t>
                            </w:r>
                            <w:r>
                              <w:rPr>
                                <w:rFonts w:ascii="Baskerville Semibold" w:hAnsi="Baskerville Semibold"/>
                                <w:sz w:val="22"/>
                              </w:rPr>
                              <w:t xml:space="preserve"> Have fun, be creative &amp; do </w:t>
                            </w:r>
                            <w:r w:rsidRPr="00AF74E7">
                              <w:rPr>
                                <w:rFonts w:ascii="Baskerville Semibold" w:hAnsi="Baskerville Semibold"/>
                                <w:i/>
                                <w:sz w:val="22"/>
                              </w:rPr>
                              <w:t xml:space="preserve">your </w:t>
                            </w:r>
                            <w:r>
                              <w:rPr>
                                <w:rFonts w:ascii="Baskerville Semibold" w:hAnsi="Baskerville Semibold"/>
                                <w:sz w:val="22"/>
                              </w:rPr>
                              <w:t>best!</w:t>
                            </w:r>
                          </w:p>
                          <w:p w14:paraId="1E34B636" w14:textId="77777777" w:rsidR="00FD3E56" w:rsidRPr="00D05285" w:rsidRDefault="00FD3E56" w:rsidP="008901D4">
                            <w:pPr>
                              <w:pStyle w:val="BodyText"/>
                              <w:rPr>
                                <w:color w:val="4618C6"/>
                                <w:sz w:val="24"/>
                                <w:szCs w:val="24"/>
                                <w:u w:val="thick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4618C6"/>
                                <w:sz w:val="24"/>
                                <w:szCs w:val="24"/>
                                <w:u w:val="thick"/>
                              </w:rPr>
                              <w:t xml:space="preserve">Classroom </w:t>
                            </w:r>
                            <w:r w:rsidRPr="00D05285">
                              <w:rPr>
                                <w:rFonts w:ascii="Arial Rounded MT Bold" w:hAnsi="Arial Rounded MT Bold"/>
                                <w:color w:val="4618C6"/>
                                <w:sz w:val="24"/>
                                <w:szCs w:val="24"/>
                                <w:u w:val="thick"/>
                              </w:rPr>
                              <w:t>Management</w:t>
                            </w:r>
                            <w:r w:rsidRPr="00D05285">
                              <w:rPr>
                                <w:color w:val="4618C6"/>
                                <w:sz w:val="24"/>
                                <w:szCs w:val="24"/>
                                <w:u w:val="thick"/>
                              </w:rPr>
                              <w:t>:</w:t>
                            </w:r>
                          </w:p>
                          <w:p w14:paraId="673EFA66" w14:textId="77777777" w:rsidR="00FD3E56" w:rsidRDefault="00FD3E56" w:rsidP="008901D4">
                            <w:pPr>
                              <w:pStyle w:val="BodyTextIndent"/>
                              <w:tabs>
                                <w:tab w:val="clear" w:pos="180"/>
                                <w:tab w:val="right" w:pos="1890"/>
                              </w:tabs>
                              <w:spacing w:line="240" w:lineRule="auto"/>
                              <w:ind w:left="0" w:firstLine="0"/>
                              <w:rPr>
                                <w:b/>
                                <w:color w:val="4618C6"/>
                              </w:rPr>
                            </w:pPr>
                            <w:r>
                              <w:rPr>
                                <w:b/>
                                <w:color w:val="4618C6"/>
                              </w:rPr>
                              <w:t xml:space="preserve">SUPPLIES: Always have a pencil, eraser, &amp; current assignment with you. A bin is provided for students to store their supplies. </w:t>
                            </w:r>
                            <w:r w:rsidRPr="00985CA6">
                              <w:rPr>
                                <w:b/>
                                <w:color w:val="4618C6"/>
                              </w:rPr>
                              <w:t>NO LOCKER PASSES</w:t>
                            </w:r>
                            <w:r>
                              <w:rPr>
                                <w:b/>
                                <w:color w:val="4618C6"/>
                              </w:rPr>
                              <w:t xml:space="preserve"> will be written.</w:t>
                            </w:r>
                          </w:p>
                          <w:p w14:paraId="76191183" w14:textId="77777777" w:rsidR="00FD3E56" w:rsidRDefault="00FD3E56" w:rsidP="008901D4">
                            <w:pPr>
                              <w:pStyle w:val="BodyTextIndent"/>
                              <w:tabs>
                                <w:tab w:val="clear" w:pos="180"/>
                                <w:tab w:val="right" w:pos="1890"/>
                              </w:tabs>
                              <w:spacing w:line="240" w:lineRule="auto"/>
                              <w:ind w:left="0" w:firstLine="0"/>
                              <w:rPr>
                                <w:b/>
                                <w:color w:val="4618C6"/>
                              </w:rPr>
                            </w:pPr>
                          </w:p>
                          <w:p w14:paraId="3AC1D576" w14:textId="77777777" w:rsidR="00FD3E56" w:rsidRPr="00916B22" w:rsidRDefault="00FD3E56" w:rsidP="008901D4">
                            <w:pPr>
                              <w:pStyle w:val="BodyTextIndent"/>
                              <w:tabs>
                                <w:tab w:val="clear" w:pos="180"/>
                                <w:tab w:val="right" w:pos="1890"/>
                              </w:tabs>
                              <w:spacing w:line="240" w:lineRule="auto"/>
                              <w:ind w:left="0" w:firstLine="0"/>
                              <w:rPr>
                                <w:b/>
                                <w:color w:val="4618C6"/>
                                <w:u w:val="thick"/>
                              </w:rPr>
                            </w:pPr>
                            <w:r>
                              <w:rPr>
                                <w:b/>
                                <w:color w:val="4618C6"/>
                              </w:rPr>
                              <w:t>HALL PASSES:</w:t>
                            </w:r>
                            <w:r w:rsidRPr="00C87CDA">
                              <w:rPr>
                                <w:b/>
                                <w:color w:val="4618C6"/>
                              </w:rPr>
                              <w:t xml:space="preserve"> </w:t>
                            </w:r>
                            <w:r w:rsidR="002B6433">
                              <w:rPr>
                                <w:b/>
                                <w:color w:val="4618C6"/>
                                <w:u w:val="dottedHeavy"/>
                              </w:rPr>
                              <w:t>Three passes per trimester</w:t>
                            </w:r>
                            <w:r w:rsidRPr="0019546E">
                              <w:rPr>
                                <w:b/>
                                <w:color w:val="4618C6"/>
                                <w:sz w:val="22"/>
                                <w:szCs w:val="22"/>
                                <w:u w:val="dottedHeavy"/>
                              </w:rPr>
                              <w:t xml:space="preserve">! </w:t>
                            </w:r>
                            <w:r>
                              <w:rPr>
                                <w:b/>
                                <w:color w:val="4618C6"/>
                                <w:sz w:val="22"/>
                                <w:szCs w:val="22"/>
                                <w:u w:val="thick"/>
                              </w:rPr>
                              <w:t>NO p</w:t>
                            </w:r>
                            <w:r w:rsidRPr="00916B22">
                              <w:rPr>
                                <w:b/>
                                <w:color w:val="4618C6"/>
                                <w:sz w:val="22"/>
                                <w:szCs w:val="22"/>
                                <w:u w:val="thick"/>
                              </w:rPr>
                              <w:t>asses the 1</w:t>
                            </w:r>
                            <w:r w:rsidRPr="00916B22">
                              <w:rPr>
                                <w:b/>
                                <w:color w:val="4618C6"/>
                                <w:sz w:val="22"/>
                                <w:szCs w:val="22"/>
                                <w:u w:val="thick"/>
                                <w:vertAlign w:val="superscript"/>
                              </w:rPr>
                              <w:t>st</w:t>
                            </w:r>
                            <w:r w:rsidRPr="00916B22">
                              <w:rPr>
                                <w:b/>
                                <w:color w:val="4618C6"/>
                                <w:sz w:val="22"/>
                                <w:szCs w:val="22"/>
                                <w:u w:val="thick"/>
                              </w:rPr>
                              <w:t xml:space="preserve"> and last 10 min. of class.</w:t>
                            </w:r>
                            <w:r w:rsidRPr="00916B22">
                              <w:rPr>
                                <w:b/>
                                <w:color w:val="4618C6"/>
                                <w:u w:val="thick"/>
                              </w:rPr>
                              <w:t xml:space="preserve">  </w:t>
                            </w:r>
                          </w:p>
                          <w:p w14:paraId="3926E7E9" w14:textId="77777777" w:rsidR="00FD3E56" w:rsidRDefault="00FD3E56" w:rsidP="008901D4">
                            <w:pPr>
                              <w:pStyle w:val="BodyTextIndent"/>
                              <w:tabs>
                                <w:tab w:val="clear" w:pos="180"/>
                                <w:tab w:val="right" w:pos="1890"/>
                              </w:tabs>
                              <w:spacing w:line="240" w:lineRule="auto"/>
                              <w:ind w:left="0" w:firstLine="0"/>
                              <w:rPr>
                                <w:b/>
                                <w:color w:val="4618C6"/>
                              </w:rPr>
                            </w:pPr>
                          </w:p>
                          <w:p w14:paraId="249B9988" w14:textId="77777777" w:rsidR="00FD3E56" w:rsidRDefault="00FD3E56" w:rsidP="008901D4">
                            <w:pPr>
                              <w:pStyle w:val="BodyTextIndent"/>
                              <w:tabs>
                                <w:tab w:val="clear" w:pos="180"/>
                                <w:tab w:val="right" w:pos="1890"/>
                              </w:tabs>
                              <w:spacing w:line="240" w:lineRule="auto"/>
                              <w:ind w:left="0" w:firstLine="0"/>
                              <w:rPr>
                                <w:b/>
                                <w:color w:val="4618C6"/>
                              </w:rPr>
                            </w:pPr>
                            <w:r>
                              <w:rPr>
                                <w:b/>
                                <w:color w:val="4618C6"/>
                              </w:rPr>
                              <w:t xml:space="preserve">TARDIES: Students will receive either a </w:t>
                            </w:r>
                            <w:r w:rsidRPr="00916B22">
                              <w:rPr>
                                <w:b/>
                                <w:i/>
                                <w:color w:val="4618C6"/>
                                <w:u w:val="thick"/>
                              </w:rPr>
                              <w:t>lunch</w:t>
                            </w:r>
                            <w:r w:rsidRPr="00916B22">
                              <w:rPr>
                                <w:b/>
                                <w:color w:val="4618C6"/>
                                <w:u w:val="thick"/>
                              </w:rPr>
                              <w:t xml:space="preserve"> or </w:t>
                            </w:r>
                            <w:r w:rsidRPr="00916B22">
                              <w:rPr>
                                <w:b/>
                                <w:i/>
                                <w:color w:val="4618C6"/>
                                <w:u w:val="thick"/>
                              </w:rPr>
                              <w:t>after school</w:t>
                            </w:r>
                            <w:r w:rsidRPr="00916B22">
                              <w:rPr>
                                <w:b/>
                                <w:color w:val="4618C6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618C6"/>
                              </w:rPr>
                              <w:t xml:space="preserve">detention for every </w:t>
                            </w:r>
                            <w:r w:rsidRPr="00D00CCF">
                              <w:rPr>
                                <w:b/>
                                <w:color w:val="4618C6"/>
                                <w:sz w:val="20"/>
                              </w:rPr>
                              <w:t>3</w:t>
                            </w:r>
                            <w:r>
                              <w:rPr>
                                <w:b/>
                                <w:color w:val="4618C6"/>
                              </w:rPr>
                              <w:t xml:space="preserve"> tardies/ </w:t>
                            </w:r>
                            <w:r w:rsidRPr="001474B1">
                              <w:rPr>
                                <w:b/>
                                <w:i/>
                                <w:color w:val="4618C6"/>
                              </w:rPr>
                              <w:t>unexcused</w:t>
                            </w:r>
                            <w:r>
                              <w:rPr>
                                <w:b/>
                                <w:color w:val="4618C6"/>
                              </w:rPr>
                              <w:t xml:space="preserve"> late to class.</w:t>
                            </w:r>
                          </w:p>
                          <w:p w14:paraId="005DBF9E" w14:textId="77777777" w:rsidR="00FD3E56" w:rsidRDefault="00FD3E56" w:rsidP="008901D4">
                            <w:pPr>
                              <w:pStyle w:val="BodyTextIndent"/>
                              <w:tabs>
                                <w:tab w:val="clear" w:pos="180"/>
                                <w:tab w:val="right" w:pos="1890"/>
                              </w:tabs>
                              <w:spacing w:line="240" w:lineRule="auto"/>
                              <w:ind w:left="0" w:firstLine="0"/>
                              <w:rPr>
                                <w:b/>
                                <w:color w:val="4618C6"/>
                              </w:rPr>
                            </w:pPr>
                          </w:p>
                          <w:p w14:paraId="278CAF45" w14:textId="5C1A6CC3" w:rsidR="00FD3E56" w:rsidRPr="006C2830" w:rsidRDefault="00FD3E56" w:rsidP="008901D4">
                            <w:pPr>
                              <w:pStyle w:val="BodyTextIndent"/>
                              <w:tabs>
                                <w:tab w:val="clear" w:pos="180"/>
                                <w:tab w:val="right" w:pos="1890"/>
                              </w:tabs>
                              <w:spacing w:line="240" w:lineRule="auto"/>
                              <w:ind w:left="0" w:firstLine="0"/>
                              <w:rPr>
                                <w:b/>
                                <w:color w:val="4618C6"/>
                              </w:rPr>
                            </w:pPr>
                            <w:r>
                              <w:rPr>
                                <w:b/>
                                <w:color w:val="4618C6"/>
                              </w:rPr>
                              <w:t xml:space="preserve">GRADING/ASSESSMENT: Assignments, exercises &amp; tests= </w:t>
                            </w:r>
                            <w:r w:rsidRPr="00504A17">
                              <w:rPr>
                                <w:b/>
                                <w:color w:val="4618C6"/>
                                <w:u w:val="thick"/>
                              </w:rPr>
                              <w:t>Formative-20%</w:t>
                            </w:r>
                            <w:r w:rsidR="004500BA">
                              <w:rPr>
                                <w:b/>
                                <w:color w:val="4618C6"/>
                              </w:rPr>
                              <w:t xml:space="preserve"> (Test retakes within two</w:t>
                            </w:r>
                            <w:r>
                              <w:rPr>
                                <w:b/>
                                <w:color w:val="4618C6"/>
                              </w:rPr>
                              <w:t xml:space="preserve"> week</w:t>
                            </w:r>
                            <w:r w:rsidR="004500BA">
                              <w:rPr>
                                <w:b/>
                                <w:color w:val="4618C6"/>
                              </w:rPr>
                              <w:t>s</w:t>
                            </w:r>
                            <w:r>
                              <w:rPr>
                                <w:b/>
                                <w:color w:val="4618C6"/>
                              </w:rPr>
                              <w:t xml:space="preserve">). Projects &amp; Final exams= </w:t>
                            </w:r>
                            <w:r w:rsidRPr="00504A17">
                              <w:rPr>
                                <w:b/>
                                <w:color w:val="4618C6"/>
                                <w:u w:val="thick"/>
                              </w:rPr>
                              <w:t>Summative-80%</w:t>
                            </w:r>
                            <w:r>
                              <w:rPr>
                                <w:b/>
                                <w:color w:val="4618C6"/>
                              </w:rPr>
                              <w:t xml:space="preserve">. </w:t>
                            </w:r>
                          </w:p>
                          <w:p w14:paraId="5B2CBD9D" w14:textId="77777777" w:rsidR="00FD3E56" w:rsidRDefault="00FD3E56" w:rsidP="008901D4">
                            <w:pPr>
                              <w:pStyle w:val="BodyTextIndent"/>
                              <w:tabs>
                                <w:tab w:val="clear" w:pos="180"/>
                                <w:tab w:val="right" w:pos="1890"/>
                              </w:tabs>
                              <w:spacing w:line="240" w:lineRule="auto"/>
                              <w:ind w:left="0" w:firstLine="0"/>
                              <w:rPr>
                                <w:b/>
                                <w:color w:val="4618C6"/>
                              </w:rPr>
                            </w:pPr>
                          </w:p>
                          <w:p w14:paraId="5E730633" w14:textId="77777777" w:rsidR="00FD3E56" w:rsidRDefault="00FD3E56" w:rsidP="008901D4">
                            <w:pPr>
                              <w:pStyle w:val="BodyTextIndent"/>
                              <w:tabs>
                                <w:tab w:val="clear" w:pos="180"/>
                                <w:tab w:val="right" w:pos="1890"/>
                              </w:tabs>
                              <w:spacing w:line="240" w:lineRule="auto"/>
                              <w:ind w:left="0" w:firstLine="0"/>
                              <w:rPr>
                                <w:b/>
                                <w:color w:val="4618C6"/>
                              </w:rPr>
                            </w:pPr>
                          </w:p>
                          <w:p w14:paraId="7DC1CE61" w14:textId="77777777" w:rsidR="00FD3E56" w:rsidRDefault="00FD3E56" w:rsidP="008901D4">
                            <w:pPr>
                              <w:pStyle w:val="BodyTextIndent"/>
                              <w:tabs>
                                <w:tab w:val="clear" w:pos="180"/>
                                <w:tab w:val="right" w:pos="1890"/>
                              </w:tabs>
                              <w:spacing w:line="240" w:lineRule="auto"/>
                              <w:ind w:left="0" w:firstLine="0"/>
                              <w:rPr>
                                <w:b/>
                                <w:color w:val="4618C6"/>
                              </w:rPr>
                            </w:pPr>
                            <w:r>
                              <w:rPr>
                                <w:b/>
                                <w:color w:val="4618C6"/>
                              </w:rPr>
                              <w:t xml:space="preserve">expected to make up work when they miss class. Modifications are made as needed. </w:t>
                            </w:r>
                            <w:r w:rsidRPr="00E91E04">
                              <w:rPr>
                                <w:b/>
                                <w:color w:val="4618C6"/>
                                <w:u w:val="single"/>
                              </w:rPr>
                              <w:t xml:space="preserve">All work is due at mid </w:t>
                            </w:r>
                            <w:r w:rsidRPr="00E91E04">
                              <w:rPr>
                                <w:b/>
                                <w:i/>
                                <w:color w:val="4618C6"/>
                                <w:u w:val="single"/>
                              </w:rPr>
                              <w:t>o</w:t>
                            </w:r>
                            <w:r w:rsidRPr="00E91E04">
                              <w:rPr>
                                <w:b/>
                                <w:color w:val="4618C6"/>
                                <w:u w:val="single"/>
                              </w:rPr>
                              <w:t>r end of the trimester</w:t>
                            </w:r>
                            <w:r>
                              <w:rPr>
                                <w:b/>
                                <w:color w:val="4618C6"/>
                                <w:u w:val="single"/>
                              </w:rPr>
                              <w:t xml:space="preserve"> as posted</w:t>
                            </w:r>
                            <w:r w:rsidRPr="00E91E04">
                              <w:rPr>
                                <w:b/>
                                <w:color w:val="4618C6"/>
                                <w:u w:val="single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4618C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1" o:spid="_x0000_s1027" type="#_x0000_t202" style="position:absolute;margin-left:19.1pt;margin-top:142.2pt;width:165.75pt;height:640pt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" filled="f" stroked="f">
                <v:textbox>
                  <w:txbxContent>
                    <w:p w14:paraId="5AFDEC84" w14:textId="77777777" w:rsidR="00FD3E56" w:rsidRPr="006B58F0" w:rsidRDefault="00FD3E56" w:rsidP="008901D4">
                      <w:pPr>
                        <w:pStyle w:val="BodyText"/>
                        <w:spacing w:after="80" w:line="240" w:lineRule="auto"/>
                        <w:rPr>
                          <w:rFonts w:ascii="Baskerville Semibold" w:hAnsi="Baskerville Semibold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6B58F0">
                        <w:rPr>
                          <w:rFonts w:ascii="Baskerville Semibold" w:hAnsi="Baskerville Semibold"/>
                          <w:b/>
                          <w:sz w:val="28"/>
                          <w:szCs w:val="28"/>
                          <w:u w:val="single"/>
                        </w:rPr>
                        <w:t xml:space="preserve">Daily Expectations: </w:t>
                      </w:r>
                    </w:p>
                    <w:p w14:paraId="5A675F24" w14:textId="77777777" w:rsidR="00FD3E56" w:rsidRDefault="00FD3E56" w:rsidP="008901D4">
                      <w:pPr>
                        <w:pStyle w:val="BodyText"/>
                        <w:spacing w:after="80" w:line="240" w:lineRule="auto"/>
                        <w:rPr>
                          <w:rFonts w:ascii="Baskerville Semibold" w:hAnsi="Baskerville Semibold"/>
                          <w:sz w:val="22"/>
                        </w:rPr>
                      </w:pPr>
                      <w:r>
                        <w:rPr>
                          <w:rFonts w:ascii="Baskerville Semibold" w:hAnsi="Baskerville Semibold"/>
                          <w:sz w:val="22"/>
                        </w:rPr>
                        <w:sym w:font="Wingdings" w:char="F0FC"/>
                      </w:r>
                      <w:r>
                        <w:rPr>
                          <w:rFonts w:ascii="Baskerville Semibold" w:hAnsi="Baskerville Semibold"/>
                          <w:sz w:val="22"/>
                        </w:rPr>
                        <w:t>Be in class when the bell rings.  NO RUNNING!</w:t>
                      </w:r>
                    </w:p>
                    <w:p w14:paraId="4AB9C417" w14:textId="77777777" w:rsidR="00FD3E56" w:rsidRDefault="00FD3E56" w:rsidP="008901D4">
                      <w:pPr>
                        <w:pStyle w:val="BodyText"/>
                        <w:spacing w:after="80" w:line="240" w:lineRule="auto"/>
                        <w:rPr>
                          <w:rFonts w:ascii="Baskerville Semibold" w:hAnsi="Baskerville Semibold"/>
                          <w:sz w:val="22"/>
                        </w:rPr>
                      </w:pPr>
                      <w:r>
                        <w:rPr>
                          <w:rFonts w:ascii="Baskerville Semibold" w:hAnsi="Baskerville Semibold"/>
                          <w:sz w:val="22"/>
                        </w:rPr>
                        <w:sym w:font="Wingdings" w:char="F0FC"/>
                      </w:r>
                      <w:r w:rsidRPr="006E0BBB">
                        <w:rPr>
                          <w:rFonts w:ascii="Baskerville Semibold" w:hAnsi="Baskerville Semibold"/>
                          <w:b/>
                          <w:sz w:val="22"/>
                          <w:u w:val="wavyHeavy"/>
                        </w:rPr>
                        <w:t>Work in your assigned seat!</w:t>
                      </w:r>
                    </w:p>
                    <w:p w14:paraId="53A4824B" w14:textId="77777777" w:rsidR="00FD3E56" w:rsidRDefault="00FD3E56" w:rsidP="008901D4">
                      <w:pPr>
                        <w:pStyle w:val="BodyText"/>
                        <w:spacing w:after="80" w:line="240" w:lineRule="auto"/>
                        <w:rPr>
                          <w:rFonts w:ascii="Baskerville Semibold" w:hAnsi="Baskerville Semibold"/>
                          <w:sz w:val="22"/>
                        </w:rPr>
                      </w:pPr>
                      <w:r>
                        <w:rPr>
                          <w:rFonts w:ascii="Baskerville Semibold" w:hAnsi="Baskerville Semibold"/>
                          <w:sz w:val="22"/>
                        </w:rPr>
                        <w:sym w:font="Wingdings" w:char="F0FC"/>
                      </w:r>
                      <w:r>
                        <w:rPr>
                          <w:rFonts w:ascii="Baskerville Semibold" w:hAnsi="Baskerville Semibold"/>
                          <w:sz w:val="22"/>
                        </w:rPr>
                        <w:t>No hats, hoods, or electronic devices.</w:t>
                      </w:r>
                    </w:p>
                    <w:p w14:paraId="69274C36" w14:textId="77777777" w:rsidR="00FD3E56" w:rsidRDefault="00FD3E56" w:rsidP="008901D4">
                      <w:pPr>
                        <w:pStyle w:val="BodyText"/>
                        <w:spacing w:after="80" w:line="240" w:lineRule="auto"/>
                        <w:rPr>
                          <w:rFonts w:ascii="Baskerville Semibold" w:hAnsi="Baskerville Semibold"/>
                          <w:sz w:val="22"/>
                        </w:rPr>
                      </w:pPr>
                      <w:r>
                        <w:rPr>
                          <w:rFonts w:ascii="Baskerville Semibold" w:hAnsi="Baskerville Semibold"/>
                          <w:sz w:val="22"/>
                        </w:rPr>
                        <w:sym w:font="Wingdings" w:char="F0FC"/>
                      </w:r>
                      <w:r>
                        <w:rPr>
                          <w:rFonts w:ascii="Baskerville Semibold" w:hAnsi="Baskerville Semibold"/>
                          <w:sz w:val="22"/>
                        </w:rPr>
                        <w:t xml:space="preserve">Adhere to dress code policies! </w:t>
                      </w:r>
                    </w:p>
                    <w:p w14:paraId="23A3B312" w14:textId="77777777" w:rsidR="00FD3E56" w:rsidRDefault="00FD3E56" w:rsidP="008901D4">
                      <w:pPr>
                        <w:pStyle w:val="BodyText"/>
                        <w:spacing w:after="80" w:line="240" w:lineRule="auto"/>
                        <w:rPr>
                          <w:rFonts w:ascii="Baskerville Semibold" w:hAnsi="Baskerville Semibold"/>
                          <w:sz w:val="22"/>
                        </w:rPr>
                      </w:pPr>
                      <w:r>
                        <w:rPr>
                          <w:rFonts w:ascii="Baskerville Semibold" w:hAnsi="Baskerville Semibold"/>
                          <w:sz w:val="22"/>
                        </w:rPr>
                        <w:sym w:font="Wingdings" w:char="F0FC"/>
                      </w:r>
                      <w:r>
                        <w:rPr>
                          <w:rFonts w:ascii="Baskerville Semibold" w:hAnsi="Baskerville Semibold"/>
                          <w:sz w:val="22"/>
                        </w:rPr>
                        <w:t xml:space="preserve">Have all needed materials for class </w:t>
                      </w:r>
                      <w:r w:rsidRPr="001474B1">
                        <w:rPr>
                          <w:rFonts w:ascii="Baskerville Semibold" w:hAnsi="Baskerville Semibold"/>
                          <w:b/>
                          <w:i/>
                          <w:sz w:val="22"/>
                        </w:rPr>
                        <w:t>with you</w:t>
                      </w:r>
                      <w:r>
                        <w:rPr>
                          <w:rFonts w:ascii="Baskerville Semibold" w:hAnsi="Baskerville Semibold"/>
                          <w:sz w:val="22"/>
                        </w:rPr>
                        <w:t>- NO locker passes.</w:t>
                      </w:r>
                    </w:p>
                    <w:p w14:paraId="5A199241" w14:textId="77777777" w:rsidR="00FD3E56" w:rsidRDefault="00FD3E56" w:rsidP="008901D4">
                      <w:pPr>
                        <w:pStyle w:val="BodyText"/>
                        <w:spacing w:after="80" w:line="240" w:lineRule="auto"/>
                        <w:rPr>
                          <w:rFonts w:ascii="Baskerville Semibold" w:hAnsi="Baskerville Semibold"/>
                          <w:sz w:val="22"/>
                        </w:rPr>
                      </w:pPr>
                      <w:r>
                        <w:rPr>
                          <w:rFonts w:ascii="Baskerville Semibold" w:hAnsi="Baskerville Semibold"/>
                          <w:sz w:val="22"/>
                        </w:rPr>
                        <w:sym w:font="Wingdings" w:char="F0FC"/>
                      </w:r>
                      <w:r>
                        <w:rPr>
                          <w:rFonts w:ascii="Baskerville Semibold" w:hAnsi="Baskerville Semibold"/>
                          <w:sz w:val="22"/>
                        </w:rPr>
                        <w:t xml:space="preserve">Food &amp; beverages are </w:t>
                      </w:r>
                      <w:r w:rsidRPr="001248DD">
                        <w:rPr>
                          <w:rFonts w:ascii="Baskerville Semibold" w:hAnsi="Baskerville Semibold"/>
                          <w:b/>
                          <w:sz w:val="22"/>
                        </w:rPr>
                        <w:t>not</w:t>
                      </w:r>
                      <w:r>
                        <w:rPr>
                          <w:rFonts w:ascii="Baskerville Semibold" w:hAnsi="Baskerville Semibold"/>
                          <w:sz w:val="22"/>
                        </w:rPr>
                        <w:t xml:space="preserve"> allowed in the art room. </w:t>
                      </w:r>
                    </w:p>
                    <w:p w14:paraId="220CA3DA" w14:textId="77777777" w:rsidR="00FD3E56" w:rsidRDefault="00FD3E56" w:rsidP="008901D4">
                      <w:pPr>
                        <w:pStyle w:val="BodyText"/>
                        <w:spacing w:after="80" w:line="240" w:lineRule="auto"/>
                        <w:rPr>
                          <w:rFonts w:ascii="Baskerville Semibold" w:hAnsi="Baskerville Semibold"/>
                          <w:sz w:val="22"/>
                        </w:rPr>
                      </w:pPr>
                      <w:r>
                        <w:rPr>
                          <w:rFonts w:ascii="Baskerville Semibold" w:hAnsi="Baskerville Semibold"/>
                          <w:sz w:val="22"/>
                        </w:rPr>
                        <w:sym w:font="Wingdings" w:char="F0FC"/>
                      </w:r>
                      <w:r>
                        <w:rPr>
                          <w:rFonts w:ascii="Baskerville Semibold" w:hAnsi="Baskerville Semibold"/>
                          <w:sz w:val="22"/>
                        </w:rPr>
                        <w:t>Be Respectful…use appropriate language!</w:t>
                      </w:r>
                    </w:p>
                    <w:p w14:paraId="59F6ACAC" w14:textId="77777777" w:rsidR="00FD3E56" w:rsidRPr="000E6D59" w:rsidRDefault="00FD3E56" w:rsidP="000E6D59">
                      <w:pPr>
                        <w:pStyle w:val="BodyText"/>
                        <w:spacing w:after="80" w:line="240" w:lineRule="auto"/>
                        <w:rPr>
                          <w:rFonts w:ascii="Baskerville Semibold" w:hAnsi="Baskerville Semibold"/>
                          <w:b/>
                          <w:sz w:val="22"/>
                        </w:rPr>
                      </w:pPr>
                      <w:r>
                        <w:rPr>
                          <w:rFonts w:ascii="Baskerville Semibold" w:hAnsi="Baskerville Semibold"/>
                          <w:sz w:val="22"/>
                        </w:rPr>
                        <w:sym w:font="Wingdings" w:char="F0FC"/>
                      </w:r>
                      <w:r w:rsidRPr="00AF74E7">
                        <w:rPr>
                          <w:rFonts w:ascii="Baskerville Semibold" w:hAnsi="Baskerville Semibold"/>
                          <w:b/>
                          <w:sz w:val="22"/>
                        </w:rPr>
                        <w:t>Respect art supplies &amp; property</w:t>
                      </w:r>
                      <w:r>
                        <w:rPr>
                          <w:rFonts w:ascii="Baskerville Semibold" w:hAnsi="Baskerville Semibold"/>
                          <w:b/>
                          <w:sz w:val="22"/>
                        </w:rPr>
                        <w:t xml:space="preserve">! </w:t>
                      </w:r>
                      <w:r w:rsidRPr="009E4B77">
                        <w:rPr>
                          <w:rFonts w:ascii="Baskerville Semibold" w:hAnsi="Baskerville Semibold"/>
                          <w:b/>
                          <w:sz w:val="22"/>
                          <w:u w:val="wavyHeavy"/>
                        </w:rPr>
                        <w:t>Detentions</w:t>
                      </w:r>
                      <w:r w:rsidRPr="005057FC">
                        <w:rPr>
                          <w:rFonts w:ascii="Baskerville Semibold" w:hAnsi="Baskerville Semibold"/>
                          <w:b/>
                          <w:sz w:val="22"/>
                        </w:rPr>
                        <w:t xml:space="preserve"> </w:t>
                      </w:r>
                      <w:r>
                        <w:rPr>
                          <w:rFonts w:ascii="Baskerville Semibold" w:hAnsi="Baskerville Semibold"/>
                          <w:b/>
                          <w:sz w:val="22"/>
                        </w:rPr>
                        <w:t>assigned for damaging supplies/ not doing your cleanup.</w:t>
                      </w:r>
                    </w:p>
                    <w:p w14:paraId="674B3173" w14:textId="77777777" w:rsidR="00FD3E56" w:rsidRPr="004828EA" w:rsidRDefault="00FD3E56" w:rsidP="008901D4">
                      <w:pPr>
                        <w:pStyle w:val="BodyText"/>
                        <w:spacing w:after="80" w:line="240" w:lineRule="auto"/>
                        <w:rPr>
                          <w:rFonts w:ascii="Baskerville Semibold" w:hAnsi="Baskerville Semibold"/>
                          <w:b/>
                          <w:sz w:val="22"/>
                          <w:u w:val="thick"/>
                        </w:rPr>
                      </w:pPr>
                      <w:r>
                        <w:rPr>
                          <w:rFonts w:ascii="Baskerville Semibold" w:hAnsi="Baskerville Semibold"/>
                          <w:sz w:val="22"/>
                        </w:rPr>
                        <w:sym w:font="Wingdings" w:char="F0FC"/>
                      </w:r>
                      <w:r w:rsidRPr="00AF74E7">
                        <w:rPr>
                          <w:rFonts w:ascii="Baskerville Semibold" w:hAnsi="Baskerville Semibold"/>
                          <w:b/>
                          <w:i/>
                          <w:sz w:val="22"/>
                        </w:rPr>
                        <w:t>Everyone</w:t>
                      </w:r>
                      <w:r>
                        <w:rPr>
                          <w:rFonts w:ascii="Baskerville Semibold" w:hAnsi="Baskerville Semibold"/>
                          <w:sz w:val="22"/>
                        </w:rPr>
                        <w:t xml:space="preserve"> helps with clean up. Do your part! </w:t>
                      </w:r>
                      <w:r>
                        <w:rPr>
                          <w:rFonts w:ascii="Baskerville Semibold" w:hAnsi="Baskerville Semibold"/>
                          <w:b/>
                          <w:sz w:val="22"/>
                          <w:u w:val="thick"/>
                        </w:rPr>
                        <w:t>No lining up at the door-</w:t>
                      </w:r>
                      <w:r>
                        <w:rPr>
                          <w:rFonts w:ascii="Baskerville Semibold" w:hAnsi="Baskerville Semibold"/>
                          <w:sz w:val="22"/>
                        </w:rPr>
                        <w:t xml:space="preserve"> dismissed by table.</w:t>
                      </w:r>
                      <w:r w:rsidRPr="004828EA">
                        <w:rPr>
                          <w:rFonts w:ascii="Baskerville Semibold" w:hAnsi="Baskerville Semibold"/>
                          <w:b/>
                          <w:sz w:val="22"/>
                          <w:u w:val="thick"/>
                        </w:rPr>
                        <w:t xml:space="preserve"> </w:t>
                      </w:r>
                    </w:p>
                    <w:p w14:paraId="4AB5095B" w14:textId="77777777" w:rsidR="00FD3E56" w:rsidRPr="001248DD" w:rsidRDefault="00FD3E56" w:rsidP="008901D4">
                      <w:pPr>
                        <w:pStyle w:val="BodyText"/>
                        <w:spacing w:after="80" w:line="240" w:lineRule="auto"/>
                        <w:rPr>
                          <w:rFonts w:ascii="Baskerville Semibold" w:hAnsi="Baskerville Semibold"/>
                          <w:sz w:val="22"/>
                        </w:rPr>
                      </w:pPr>
                      <w:r>
                        <w:rPr>
                          <w:rFonts w:ascii="Baskerville Semibold" w:hAnsi="Baskerville Semibold"/>
                          <w:sz w:val="22"/>
                        </w:rPr>
                        <w:sym w:font="Wingdings" w:char="F0FC"/>
                      </w:r>
                      <w:r>
                        <w:rPr>
                          <w:rFonts w:ascii="Baskerville Semibold" w:hAnsi="Baskerville Semibold"/>
                          <w:sz w:val="22"/>
                        </w:rPr>
                        <w:t xml:space="preserve"> Stay </w:t>
                      </w:r>
                      <w:r w:rsidRPr="0019546E">
                        <w:rPr>
                          <w:rFonts w:ascii="Baskerville Semibold" w:hAnsi="Baskerville Semibold"/>
                          <w:i/>
                          <w:sz w:val="22"/>
                        </w:rPr>
                        <w:t>on task!</w:t>
                      </w:r>
                      <w:r>
                        <w:rPr>
                          <w:rFonts w:ascii="Baskerville Semibold" w:hAnsi="Baskerville Semibold"/>
                          <w:sz w:val="22"/>
                        </w:rPr>
                        <w:t xml:space="preserve"> Have fun, be creative &amp; do </w:t>
                      </w:r>
                      <w:r w:rsidRPr="00AF74E7">
                        <w:rPr>
                          <w:rFonts w:ascii="Baskerville Semibold" w:hAnsi="Baskerville Semibold"/>
                          <w:i/>
                          <w:sz w:val="22"/>
                        </w:rPr>
                        <w:t xml:space="preserve">your </w:t>
                      </w:r>
                      <w:r>
                        <w:rPr>
                          <w:rFonts w:ascii="Baskerville Semibold" w:hAnsi="Baskerville Semibold"/>
                          <w:sz w:val="22"/>
                        </w:rPr>
                        <w:t>best!</w:t>
                      </w:r>
                    </w:p>
                    <w:p w14:paraId="1E34B636" w14:textId="77777777" w:rsidR="00FD3E56" w:rsidRPr="00D05285" w:rsidRDefault="00FD3E56" w:rsidP="008901D4">
                      <w:pPr>
                        <w:pStyle w:val="BodyText"/>
                        <w:rPr>
                          <w:color w:val="4618C6"/>
                          <w:sz w:val="24"/>
                          <w:szCs w:val="24"/>
                          <w:u w:val="thick"/>
                        </w:rPr>
                      </w:pPr>
                      <w:r>
                        <w:rPr>
                          <w:rFonts w:ascii="Arial Rounded MT Bold" w:hAnsi="Arial Rounded MT Bold"/>
                          <w:color w:val="4618C6"/>
                          <w:sz w:val="24"/>
                          <w:szCs w:val="24"/>
                          <w:u w:val="thick"/>
                        </w:rPr>
                        <w:t xml:space="preserve">Classroom </w:t>
                      </w:r>
                      <w:r w:rsidRPr="00D05285">
                        <w:rPr>
                          <w:rFonts w:ascii="Arial Rounded MT Bold" w:hAnsi="Arial Rounded MT Bold"/>
                          <w:color w:val="4618C6"/>
                          <w:sz w:val="24"/>
                          <w:szCs w:val="24"/>
                          <w:u w:val="thick"/>
                        </w:rPr>
                        <w:t>Management</w:t>
                      </w:r>
                      <w:r w:rsidRPr="00D05285">
                        <w:rPr>
                          <w:color w:val="4618C6"/>
                          <w:sz w:val="24"/>
                          <w:szCs w:val="24"/>
                          <w:u w:val="thick"/>
                        </w:rPr>
                        <w:t>:</w:t>
                      </w:r>
                    </w:p>
                    <w:p w14:paraId="673EFA66" w14:textId="77777777" w:rsidR="00FD3E56" w:rsidRDefault="00FD3E56" w:rsidP="008901D4">
                      <w:pPr>
                        <w:pStyle w:val="BodyTextIndent"/>
                        <w:tabs>
                          <w:tab w:val="clear" w:pos="180"/>
                          <w:tab w:val="right" w:pos="1890"/>
                        </w:tabs>
                        <w:spacing w:line="240" w:lineRule="auto"/>
                        <w:ind w:left="0" w:firstLine="0"/>
                        <w:rPr>
                          <w:b/>
                          <w:color w:val="4618C6"/>
                        </w:rPr>
                      </w:pPr>
                      <w:r>
                        <w:rPr>
                          <w:b/>
                          <w:color w:val="4618C6"/>
                        </w:rPr>
                        <w:t xml:space="preserve">SUPPLIES: Always have a pencil, eraser, &amp; current assignment with you. A bin is provided for students to store their supplies. </w:t>
                      </w:r>
                      <w:r w:rsidRPr="00985CA6">
                        <w:rPr>
                          <w:b/>
                          <w:color w:val="4618C6"/>
                        </w:rPr>
                        <w:t>NO LOCKER PASSES</w:t>
                      </w:r>
                      <w:r>
                        <w:rPr>
                          <w:b/>
                          <w:color w:val="4618C6"/>
                        </w:rPr>
                        <w:t xml:space="preserve"> will be written.</w:t>
                      </w:r>
                    </w:p>
                    <w:p w14:paraId="76191183" w14:textId="77777777" w:rsidR="00FD3E56" w:rsidRDefault="00FD3E56" w:rsidP="008901D4">
                      <w:pPr>
                        <w:pStyle w:val="BodyTextIndent"/>
                        <w:tabs>
                          <w:tab w:val="clear" w:pos="180"/>
                          <w:tab w:val="right" w:pos="1890"/>
                        </w:tabs>
                        <w:spacing w:line="240" w:lineRule="auto"/>
                        <w:ind w:left="0" w:firstLine="0"/>
                        <w:rPr>
                          <w:b/>
                          <w:color w:val="4618C6"/>
                        </w:rPr>
                      </w:pPr>
                    </w:p>
                    <w:p w14:paraId="3AC1D576" w14:textId="77777777" w:rsidR="00FD3E56" w:rsidRPr="00916B22" w:rsidRDefault="00FD3E56" w:rsidP="008901D4">
                      <w:pPr>
                        <w:pStyle w:val="BodyTextIndent"/>
                        <w:tabs>
                          <w:tab w:val="clear" w:pos="180"/>
                          <w:tab w:val="right" w:pos="1890"/>
                        </w:tabs>
                        <w:spacing w:line="240" w:lineRule="auto"/>
                        <w:ind w:left="0" w:firstLine="0"/>
                        <w:rPr>
                          <w:b/>
                          <w:color w:val="4618C6"/>
                          <w:u w:val="thick"/>
                        </w:rPr>
                      </w:pPr>
                      <w:r>
                        <w:rPr>
                          <w:b/>
                          <w:color w:val="4618C6"/>
                        </w:rPr>
                        <w:t>HALL PASSES:</w:t>
                      </w:r>
                      <w:r w:rsidRPr="00C87CDA">
                        <w:rPr>
                          <w:b/>
                          <w:color w:val="4618C6"/>
                        </w:rPr>
                        <w:t xml:space="preserve"> </w:t>
                      </w:r>
                      <w:r w:rsidR="002B6433">
                        <w:rPr>
                          <w:b/>
                          <w:color w:val="4618C6"/>
                          <w:u w:val="dottedHeavy"/>
                        </w:rPr>
                        <w:t>Three passes per trimester</w:t>
                      </w:r>
                      <w:r w:rsidRPr="0019546E">
                        <w:rPr>
                          <w:b/>
                          <w:color w:val="4618C6"/>
                          <w:sz w:val="22"/>
                          <w:szCs w:val="22"/>
                          <w:u w:val="dottedHeavy"/>
                        </w:rPr>
                        <w:t xml:space="preserve">! </w:t>
                      </w:r>
                      <w:r>
                        <w:rPr>
                          <w:b/>
                          <w:color w:val="4618C6"/>
                          <w:sz w:val="22"/>
                          <w:szCs w:val="22"/>
                          <w:u w:val="thick"/>
                        </w:rPr>
                        <w:t>NO p</w:t>
                      </w:r>
                      <w:r w:rsidRPr="00916B22">
                        <w:rPr>
                          <w:b/>
                          <w:color w:val="4618C6"/>
                          <w:sz w:val="22"/>
                          <w:szCs w:val="22"/>
                          <w:u w:val="thick"/>
                        </w:rPr>
                        <w:t>asses the 1</w:t>
                      </w:r>
                      <w:r w:rsidRPr="00916B22">
                        <w:rPr>
                          <w:b/>
                          <w:color w:val="4618C6"/>
                          <w:sz w:val="22"/>
                          <w:szCs w:val="22"/>
                          <w:u w:val="thick"/>
                          <w:vertAlign w:val="superscript"/>
                        </w:rPr>
                        <w:t>st</w:t>
                      </w:r>
                      <w:r w:rsidRPr="00916B22">
                        <w:rPr>
                          <w:b/>
                          <w:color w:val="4618C6"/>
                          <w:sz w:val="22"/>
                          <w:szCs w:val="22"/>
                          <w:u w:val="thick"/>
                        </w:rPr>
                        <w:t xml:space="preserve"> and last 10 min. of class.</w:t>
                      </w:r>
                      <w:r w:rsidRPr="00916B22">
                        <w:rPr>
                          <w:b/>
                          <w:color w:val="4618C6"/>
                          <w:u w:val="thick"/>
                        </w:rPr>
                        <w:t xml:space="preserve">  </w:t>
                      </w:r>
                    </w:p>
                    <w:p w14:paraId="3926E7E9" w14:textId="77777777" w:rsidR="00FD3E56" w:rsidRDefault="00FD3E56" w:rsidP="008901D4">
                      <w:pPr>
                        <w:pStyle w:val="BodyTextIndent"/>
                        <w:tabs>
                          <w:tab w:val="clear" w:pos="180"/>
                          <w:tab w:val="right" w:pos="1890"/>
                        </w:tabs>
                        <w:spacing w:line="240" w:lineRule="auto"/>
                        <w:ind w:left="0" w:firstLine="0"/>
                        <w:rPr>
                          <w:b/>
                          <w:color w:val="4618C6"/>
                        </w:rPr>
                      </w:pPr>
                    </w:p>
                    <w:p w14:paraId="249B9988" w14:textId="77777777" w:rsidR="00FD3E56" w:rsidRDefault="00FD3E56" w:rsidP="008901D4">
                      <w:pPr>
                        <w:pStyle w:val="BodyTextIndent"/>
                        <w:tabs>
                          <w:tab w:val="clear" w:pos="180"/>
                          <w:tab w:val="right" w:pos="1890"/>
                        </w:tabs>
                        <w:spacing w:line="240" w:lineRule="auto"/>
                        <w:ind w:left="0" w:firstLine="0"/>
                        <w:rPr>
                          <w:b/>
                          <w:color w:val="4618C6"/>
                        </w:rPr>
                      </w:pPr>
                      <w:r>
                        <w:rPr>
                          <w:b/>
                          <w:color w:val="4618C6"/>
                        </w:rPr>
                        <w:t xml:space="preserve">TARDIES: Students will receive either a </w:t>
                      </w:r>
                      <w:r w:rsidRPr="00916B22">
                        <w:rPr>
                          <w:b/>
                          <w:i/>
                          <w:color w:val="4618C6"/>
                          <w:u w:val="thick"/>
                        </w:rPr>
                        <w:t>lunch</w:t>
                      </w:r>
                      <w:r w:rsidRPr="00916B22">
                        <w:rPr>
                          <w:b/>
                          <w:color w:val="4618C6"/>
                          <w:u w:val="thick"/>
                        </w:rPr>
                        <w:t xml:space="preserve"> or </w:t>
                      </w:r>
                      <w:r w:rsidRPr="00916B22">
                        <w:rPr>
                          <w:b/>
                          <w:i/>
                          <w:color w:val="4618C6"/>
                          <w:u w:val="thick"/>
                        </w:rPr>
                        <w:t>after school</w:t>
                      </w:r>
                      <w:r w:rsidRPr="00916B22">
                        <w:rPr>
                          <w:b/>
                          <w:color w:val="4618C6"/>
                          <w:u w:val="thick"/>
                        </w:rPr>
                        <w:t xml:space="preserve"> </w:t>
                      </w:r>
                      <w:r>
                        <w:rPr>
                          <w:b/>
                          <w:color w:val="4618C6"/>
                        </w:rPr>
                        <w:t xml:space="preserve">detention for every </w:t>
                      </w:r>
                      <w:r w:rsidRPr="00D00CCF">
                        <w:rPr>
                          <w:b/>
                          <w:color w:val="4618C6"/>
                          <w:sz w:val="20"/>
                        </w:rPr>
                        <w:t>3</w:t>
                      </w:r>
                      <w:r>
                        <w:rPr>
                          <w:b/>
                          <w:color w:val="4618C6"/>
                        </w:rPr>
                        <w:t xml:space="preserve"> tardies/ </w:t>
                      </w:r>
                      <w:r w:rsidRPr="001474B1">
                        <w:rPr>
                          <w:b/>
                          <w:i/>
                          <w:color w:val="4618C6"/>
                        </w:rPr>
                        <w:t>unexcused</w:t>
                      </w:r>
                      <w:r>
                        <w:rPr>
                          <w:b/>
                          <w:color w:val="4618C6"/>
                        </w:rPr>
                        <w:t xml:space="preserve"> late to class.</w:t>
                      </w:r>
                    </w:p>
                    <w:p w14:paraId="005DBF9E" w14:textId="77777777" w:rsidR="00FD3E56" w:rsidRDefault="00FD3E56" w:rsidP="008901D4">
                      <w:pPr>
                        <w:pStyle w:val="BodyTextIndent"/>
                        <w:tabs>
                          <w:tab w:val="clear" w:pos="180"/>
                          <w:tab w:val="right" w:pos="1890"/>
                        </w:tabs>
                        <w:spacing w:line="240" w:lineRule="auto"/>
                        <w:ind w:left="0" w:firstLine="0"/>
                        <w:rPr>
                          <w:b/>
                          <w:color w:val="4618C6"/>
                        </w:rPr>
                      </w:pPr>
                    </w:p>
                    <w:p w14:paraId="278CAF45" w14:textId="5C1A6CC3" w:rsidR="00FD3E56" w:rsidRPr="006C2830" w:rsidRDefault="00FD3E56" w:rsidP="008901D4">
                      <w:pPr>
                        <w:pStyle w:val="BodyTextIndent"/>
                        <w:tabs>
                          <w:tab w:val="clear" w:pos="180"/>
                          <w:tab w:val="right" w:pos="1890"/>
                        </w:tabs>
                        <w:spacing w:line="240" w:lineRule="auto"/>
                        <w:ind w:left="0" w:firstLine="0"/>
                        <w:rPr>
                          <w:b/>
                          <w:color w:val="4618C6"/>
                        </w:rPr>
                      </w:pPr>
                      <w:r>
                        <w:rPr>
                          <w:b/>
                          <w:color w:val="4618C6"/>
                        </w:rPr>
                        <w:t xml:space="preserve">GRADING/ASSESSMENT: Assignments, exercises &amp; tests= </w:t>
                      </w:r>
                      <w:r w:rsidRPr="00504A17">
                        <w:rPr>
                          <w:b/>
                          <w:color w:val="4618C6"/>
                          <w:u w:val="thick"/>
                        </w:rPr>
                        <w:t>Formative-20%</w:t>
                      </w:r>
                      <w:r w:rsidR="004500BA">
                        <w:rPr>
                          <w:b/>
                          <w:color w:val="4618C6"/>
                        </w:rPr>
                        <w:t xml:space="preserve"> (Test retakes within two</w:t>
                      </w:r>
                      <w:r>
                        <w:rPr>
                          <w:b/>
                          <w:color w:val="4618C6"/>
                        </w:rPr>
                        <w:t xml:space="preserve"> week</w:t>
                      </w:r>
                      <w:r w:rsidR="004500BA">
                        <w:rPr>
                          <w:b/>
                          <w:color w:val="4618C6"/>
                        </w:rPr>
                        <w:t>s</w:t>
                      </w:r>
                      <w:r>
                        <w:rPr>
                          <w:b/>
                          <w:color w:val="4618C6"/>
                        </w:rPr>
                        <w:t xml:space="preserve">). Projects &amp; Final exams= </w:t>
                      </w:r>
                      <w:r w:rsidRPr="00504A17">
                        <w:rPr>
                          <w:b/>
                          <w:color w:val="4618C6"/>
                          <w:u w:val="thick"/>
                        </w:rPr>
                        <w:t>Summative-80%</w:t>
                      </w:r>
                      <w:r>
                        <w:rPr>
                          <w:b/>
                          <w:color w:val="4618C6"/>
                        </w:rPr>
                        <w:t xml:space="preserve">. </w:t>
                      </w:r>
                    </w:p>
                    <w:p w14:paraId="5B2CBD9D" w14:textId="77777777" w:rsidR="00FD3E56" w:rsidRDefault="00FD3E56" w:rsidP="008901D4">
                      <w:pPr>
                        <w:pStyle w:val="BodyTextIndent"/>
                        <w:tabs>
                          <w:tab w:val="clear" w:pos="180"/>
                          <w:tab w:val="right" w:pos="1890"/>
                        </w:tabs>
                        <w:spacing w:line="240" w:lineRule="auto"/>
                        <w:ind w:left="0" w:firstLine="0"/>
                        <w:rPr>
                          <w:b/>
                          <w:color w:val="4618C6"/>
                        </w:rPr>
                      </w:pPr>
                    </w:p>
                    <w:p w14:paraId="5E730633" w14:textId="77777777" w:rsidR="00FD3E56" w:rsidRDefault="00FD3E56" w:rsidP="008901D4">
                      <w:pPr>
                        <w:pStyle w:val="BodyTextIndent"/>
                        <w:tabs>
                          <w:tab w:val="clear" w:pos="180"/>
                          <w:tab w:val="right" w:pos="1890"/>
                        </w:tabs>
                        <w:spacing w:line="240" w:lineRule="auto"/>
                        <w:ind w:left="0" w:firstLine="0"/>
                        <w:rPr>
                          <w:b/>
                          <w:color w:val="4618C6"/>
                        </w:rPr>
                      </w:pPr>
                    </w:p>
                    <w:p w14:paraId="7DC1CE61" w14:textId="77777777" w:rsidR="00FD3E56" w:rsidRDefault="00FD3E56" w:rsidP="008901D4">
                      <w:pPr>
                        <w:pStyle w:val="BodyTextIndent"/>
                        <w:tabs>
                          <w:tab w:val="clear" w:pos="180"/>
                          <w:tab w:val="right" w:pos="1890"/>
                        </w:tabs>
                        <w:spacing w:line="240" w:lineRule="auto"/>
                        <w:ind w:left="0" w:firstLine="0"/>
                        <w:rPr>
                          <w:b/>
                          <w:color w:val="4618C6"/>
                        </w:rPr>
                      </w:pPr>
                      <w:r>
                        <w:rPr>
                          <w:b/>
                          <w:color w:val="4618C6"/>
                        </w:rPr>
                        <w:t xml:space="preserve">expected to make up work when they miss class. Modifications are made as needed. </w:t>
                      </w:r>
                      <w:r w:rsidRPr="00E91E04">
                        <w:rPr>
                          <w:b/>
                          <w:color w:val="4618C6"/>
                          <w:u w:val="single"/>
                        </w:rPr>
                        <w:t xml:space="preserve">All work is due at mid </w:t>
                      </w:r>
                      <w:r w:rsidRPr="00E91E04">
                        <w:rPr>
                          <w:b/>
                          <w:i/>
                          <w:color w:val="4618C6"/>
                          <w:u w:val="single"/>
                        </w:rPr>
                        <w:t>o</w:t>
                      </w:r>
                      <w:r w:rsidRPr="00E91E04">
                        <w:rPr>
                          <w:b/>
                          <w:color w:val="4618C6"/>
                          <w:u w:val="single"/>
                        </w:rPr>
                        <w:t>r end of the trimester</w:t>
                      </w:r>
                      <w:r>
                        <w:rPr>
                          <w:b/>
                          <w:color w:val="4618C6"/>
                          <w:u w:val="single"/>
                        </w:rPr>
                        <w:t xml:space="preserve"> as posted</w:t>
                      </w:r>
                      <w:r w:rsidRPr="00E91E04">
                        <w:rPr>
                          <w:b/>
                          <w:color w:val="4618C6"/>
                          <w:u w:val="single"/>
                        </w:rPr>
                        <w:t>.</w:t>
                      </w:r>
                      <w:r>
                        <w:rPr>
                          <w:b/>
                          <w:color w:val="4618C6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AAAB767" w14:textId="28AF5B40" w:rsidR="00556122" w:rsidRDefault="00443BA7"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B956837" wp14:editId="55AB5381">
                <wp:simplePos x="0" y="0"/>
                <wp:positionH relativeFrom="page">
                  <wp:posOffset>2645410</wp:posOffset>
                </wp:positionH>
                <wp:positionV relativeFrom="page">
                  <wp:posOffset>1998345</wp:posOffset>
                </wp:positionV>
                <wp:extent cx="4601845" cy="259080"/>
                <wp:effectExtent l="3810" t="4445" r="4445" b="3175"/>
                <wp:wrapNone/>
                <wp:docPr id="228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1845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28130B" w14:textId="77777777" w:rsidR="00FD3E56" w:rsidRPr="00443BA7" w:rsidRDefault="00A668CD">
                            <w:pPr>
                              <w:rPr>
                                <w:rFonts w:ascii="Charcoal" w:hAnsi="Charcoal"/>
                                <w:i/>
                                <w:color w:val="FF00FF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43BA7">
                              <w:rPr>
                                <w:rFonts w:ascii="Charcoal" w:hAnsi="Charcoal"/>
                                <w:i/>
                                <w:color w:val="FF00FF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Brooklyn</w:t>
                            </w:r>
                            <w:r w:rsidR="00FD3E56" w:rsidRPr="00443BA7">
                              <w:rPr>
                                <w:rFonts w:ascii="Charcoal" w:hAnsi="Charcoal"/>
                                <w:i/>
                                <w:color w:val="FF00FF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Junior High  </w:t>
                            </w:r>
                            <w:r w:rsidR="00FD3E56" w:rsidRPr="00443BA7">
                              <w:rPr>
                                <w:rFonts w:ascii="Charcoal" w:hAnsi="Charcoal"/>
                                <w:i/>
                                <w:color w:val="FF00FF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ab/>
                              <w:t xml:space="preserve">    Visual Arts                  Room </w:t>
                            </w:r>
                            <w:r w:rsidR="002B6433" w:rsidRPr="00443BA7">
                              <w:rPr>
                                <w:rFonts w:ascii="Charcoal" w:hAnsi="Charcoal"/>
                                <w:i/>
                                <w:color w:val="FF00FF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126</w:t>
                            </w:r>
                            <w:r w:rsidR="00FD3E56" w:rsidRPr="00443BA7">
                              <w:rPr>
                                <w:rFonts w:ascii="Charcoal" w:hAnsi="Charcoal"/>
                                <w:i/>
                                <w:color w:val="FF00FF"/>
                                <w14:shadow w14:blurRad="0" w14:dist="254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2" o:spid="_x0000_s1028" type="#_x0000_t202" style="position:absolute;margin-left:208.3pt;margin-top:157.35pt;width:362.35pt;height:20.4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" filled="f" stroked="f">
                <v:textbox inset="0,0,0,0">
                  <w:txbxContent>
                    <w:p w14:paraId="1028130B" w14:textId="77777777" w:rsidR="00FD3E56" w:rsidRPr="00443BA7" w:rsidRDefault="00A668CD">
                      <w:pPr>
                        <w:rPr>
                          <w:rFonts w:ascii="Charcoal" w:hAnsi="Charcoal"/>
                          <w:i/>
                          <w:color w:val="FF00FF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43BA7">
                        <w:rPr>
                          <w:rFonts w:ascii="Charcoal" w:hAnsi="Charcoal"/>
                          <w:i/>
                          <w:color w:val="FF00FF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Brooklyn</w:t>
                      </w:r>
                      <w:r w:rsidR="00FD3E56" w:rsidRPr="00443BA7">
                        <w:rPr>
                          <w:rFonts w:ascii="Charcoal" w:hAnsi="Charcoal"/>
                          <w:i/>
                          <w:color w:val="FF00FF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Junior High  </w:t>
                      </w:r>
                      <w:r w:rsidR="00FD3E56" w:rsidRPr="00443BA7">
                        <w:rPr>
                          <w:rFonts w:ascii="Charcoal" w:hAnsi="Charcoal"/>
                          <w:i/>
                          <w:color w:val="FF00FF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ab/>
                        <w:t xml:space="preserve">    Visual Arts                  Room </w:t>
                      </w:r>
                      <w:r w:rsidR="002B6433" w:rsidRPr="00443BA7">
                        <w:rPr>
                          <w:rFonts w:ascii="Charcoal" w:hAnsi="Charcoal"/>
                          <w:i/>
                          <w:color w:val="FF00FF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126</w:t>
                      </w:r>
                      <w:r w:rsidR="00FD3E56" w:rsidRPr="00443BA7">
                        <w:rPr>
                          <w:rFonts w:ascii="Charcoal" w:hAnsi="Charcoal"/>
                          <w:i/>
                          <w:color w:val="FF00FF"/>
                          <w14:shadow w14:blurRad="0" w14:dist="254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DCBE2F8" wp14:editId="14B43678">
                <wp:simplePos x="0" y="0"/>
                <wp:positionH relativeFrom="page">
                  <wp:posOffset>4213860</wp:posOffset>
                </wp:positionH>
                <wp:positionV relativeFrom="page">
                  <wp:posOffset>6781800</wp:posOffset>
                </wp:positionV>
                <wp:extent cx="91440" cy="91440"/>
                <wp:effectExtent l="0" t="0" r="0" b="0"/>
                <wp:wrapNone/>
                <wp:docPr id="227" name="Text Box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C9CAF8" w14:textId="77777777" w:rsidR="00FD3E56" w:rsidRDefault="00FD3E56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7" o:spid="_x0000_s1029" type="#_x0000_t202" style="position:absolute;margin-left:331.8pt;margin-top:534pt;width:7.2pt;height:7.2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" filled="f" stroked="f">
                <v:textbox inset="0,0,0,0">
                  <w:txbxContent>
                    <w:p w14:paraId="03C9CAF8" w14:textId="77777777" w:rsidR="00FD3E56" w:rsidRDefault="00FD3E56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1CF0787" wp14:editId="453EDE35">
                <wp:simplePos x="0" y="0"/>
                <wp:positionH relativeFrom="page">
                  <wp:posOffset>3835400</wp:posOffset>
                </wp:positionH>
                <wp:positionV relativeFrom="page">
                  <wp:posOffset>3886200</wp:posOffset>
                </wp:positionV>
                <wp:extent cx="91440" cy="91440"/>
                <wp:effectExtent l="0" t="0" r="0" b="0"/>
                <wp:wrapNone/>
                <wp:docPr id="225" name="Text Box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6EE36C" w14:textId="77777777" w:rsidR="00FD3E56" w:rsidRDefault="00FD3E56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4" o:spid="_x0000_s1030" type="#_x0000_t202" style="position:absolute;margin-left:302pt;margin-top:306pt;width:7.2pt;height:7.2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" filled="f" stroked="f">
                <v:textbox inset="0,0,0,0">
                  <w:txbxContent>
                    <w:p w14:paraId="0B6EE36C" w14:textId="77777777" w:rsidR="00FD3E56" w:rsidRDefault="00FD3E56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E60B22B" wp14:editId="0B6CE380">
                <wp:simplePos x="0" y="0"/>
                <wp:positionH relativeFrom="page">
                  <wp:posOffset>4150360</wp:posOffset>
                </wp:positionH>
                <wp:positionV relativeFrom="page">
                  <wp:posOffset>3886200</wp:posOffset>
                </wp:positionV>
                <wp:extent cx="91440" cy="91440"/>
                <wp:effectExtent l="0" t="0" r="0" b="0"/>
                <wp:wrapNone/>
                <wp:docPr id="31" name="Text Box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0153F5" w14:textId="77777777" w:rsidR="00FD3E56" w:rsidRDefault="00FD3E56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3" o:spid="_x0000_s1031" type="#_x0000_t202" style="position:absolute;margin-left:326.8pt;margin-top:306pt;width:7.2pt;height:7.2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" filled="f" stroked="f">
                <v:textbox inset="0,0,0,0">
                  <w:txbxContent>
                    <w:p w14:paraId="750153F5" w14:textId="77777777" w:rsidR="00FD3E56" w:rsidRDefault="00FD3E56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24AAFA7" w14:textId="25D60D65" w:rsidR="00556122" w:rsidRDefault="00443BA7" w:rsidP="00D07F97">
      <w:pPr>
        <w:tabs>
          <w:tab w:val="left" w:pos="1893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2E9FD338" wp14:editId="7BCA957E">
                <wp:simplePos x="0" y="0"/>
                <wp:positionH relativeFrom="page">
                  <wp:posOffset>2237105</wp:posOffset>
                </wp:positionH>
                <wp:positionV relativeFrom="page">
                  <wp:posOffset>9532620</wp:posOffset>
                </wp:positionV>
                <wp:extent cx="4905375" cy="221615"/>
                <wp:effectExtent l="14605" t="45720" r="7620" b="37465"/>
                <wp:wrapNone/>
                <wp:docPr id="11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05375" cy="221615"/>
                          <a:chOff x="25258984" y="25792634"/>
                          <a:chExt cx="1697578" cy="106675"/>
                        </a:xfrm>
                      </wpg:grpSpPr>
                      <wps:wsp>
                        <wps:cNvPr id="12" name="Rectangle 88"/>
                        <wps:cNvSpPr>
                          <a:spLocks noChangeArrowheads="1"/>
                        </wps:cNvSpPr>
                        <wps:spPr bwMode="auto">
                          <a:xfrm rot="-162000">
                            <a:off x="25258984" y="25831942"/>
                            <a:ext cx="1697578" cy="28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Oval 89"/>
                        <wps:cNvSpPr>
                          <a:spLocks noChangeArrowheads="1"/>
                        </wps:cNvSpPr>
                        <wps:spPr bwMode="auto">
                          <a:xfrm rot="-162000">
                            <a:off x="25259926" y="25871250"/>
                            <a:ext cx="28059" cy="28059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Oval 90"/>
                        <wps:cNvSpPr>
                          <a:spLocks noChangeArrowheads="1"/>
                        </wps:cNvSpPr>
                        <wps:spPr bwMode="auto">
                          <a:xfrm rot="-162000">
                            <a:off x="25358022" y="25866625"/>
                            <a:ext cx="28059" cy="28059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Oval 91"/>
                        <wps:cNvSpPr>
                          <a:spLocks noChangeArrowheads="1"/>
                        </wps:cNvSpPr>
                        <wps:spPr bwMode="auto">
                          <a:xfrm rot="-162000">
                            <a:off x="25456119" y="25862001"/>
                            <a:ext cx="28059" cy="28059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Oval 92"/>
                        <wps:cNvSpPr>
                          <a:spLocks noChangeArrowheads="1"/>
                        </wps:cNvSpPr>
                        <wps:spPr bwMode="auto">
                          <a:xfrm rot="-162000">
                            <a:off x="25554215" y="25857376"/>
                            <a:ext cx="28059" cy="28059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Oval 93"/>
                        <wps:cNvSpPr>
                          <a:spLocks noChangeArrowheads="1"/>
                        </wps:cNvSpPr>
                        <wps:spPr bwMode="auto">
                          <a:xfrm rot="-162000">
                            <a:off x="25652311" y="25852752"/>
                            <a:ext cx="28059" cy="28059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Oval 94"/>
                        <wps:cNvSpPr>
                          <a:spLocks noChangeArrowheads="1"/>
                        </wps:cNvSpPr>
                        <wps:spPr bwMode="auto">
                          <a:xfrm rot="-162000">
                            <a:off x="25750407" y="25848127"/>
                            <a:ext cx="28059" cy="28059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Oval 95"/>
                        <wps:cNvSpPr>
                          <a:spLocks noChangeArrowheads="1"/>
                        </wps:cNvSpPr>
                        <wps:spPr bwMode="auto">
                          <a:xfrm rot="-162000">
                            <a:off x="25848503" y="25843503"/>
                            <a:ext cx="28059" cy="28059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Oval 96"/>
                        <wps:cNvSpPr>
                          <a:spLocks noChangeArrowheads="1"/>
                        </wps:cNvSpPr>
                        <wps:spPr bwMode="auto">
                          <a:xfrm rot="-162000">
                            <a:off x="25946599" y="25838879"/>
                            <a:ext cx="28059" cy="28059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Oval 97"/>
                        <wps:cNvSpPr>
                          <a:spLocks noChangeArrowheads="1"/>
                        </wps:cNvSpPr>
                        <wps:spPr bwMode="auto">
                          <a:xfrm rot="-162000">
                            <a:off x="26044695" y="25834254"/>
                            <a:ext cx="28059" cy="28059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Oval 98"/>
                        <wps:cNvSpPr>
                          <a:spLocks noChangeArrowheads="1"/>
                        </wps:cNvSpPr>
                        <wps:spPr bwMode="auto">
                          <a:xfrm rot="-162000">
                            <a:off x="26142791" y="25829630"/>
                            <a:ext cx="28059" cy="28059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Oval 99"/>
                        <wps:cNvSpPr>
                          <a:spLocks noChangeArrowheads="1"/>
                        </wps:cNvSpPr>
                        <wps:spPr bwMode="auto">
                          <a:xfrm rot="-162000">
                            <a:off x="26240887" y="25825005"/>
                            <a:ext cx="28059" cy="28059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Oval 100"/>
                        <wps:cNvSpPr>
                          <a:spLocks noChangeArrowheads="1"/>
                        </wps:cNvSpPr>
                        <wps:spPr bwMode="auto">
                          <a:xfrm rot="-162000">
                            <a:off x="26338984" y="25820381"/>
                            <a:ext cx="28059" cy="28059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Oval 101"/>
                        <wps:cNvSpPr>
                          <a:spLocks noChangeArrowheads="1"/>
                        </wps:cNvSpPr>
                        <wps:spPr bwMode="auto">
                          <a:xfrm rot="-162000">
                            <a:off x="26437080" y="25815756"/>
                            <a:ext cx="28059" cy="28059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Oval 102"/>
                        <wps:cNvSpPr>
                          <a:spLocks noChangeArrowheads="1"/>
                        </wps:cNvSpPr>
                        <wps:spPr bwMode="auto">
                          <a:xfrm rot="-162000">
                            <a:off x="26535176" y="25811132"/>
                            <a:ext cx="28059" cy="28059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Oval 103"/>
                        <wps:cNvSpPr>
                          <a:spLocks noChangeArrowheads="1"/>
                        </wps:cNvSpPr>
                        <wps:spPr bwMode="auto">
                          <a:xfrm rot="-162000">
                            <a:off x="26633272" y="25806507"/>
                            <a:ext cx="28059" cy="28059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Oval 104"/>
                        <wps:cNvSpPr>
                          <a:spLocks noChangeArrowheads="1"/>
                        </wps:cNvSpPr>
                        <wps:spPr bwMode="auto">
                          <a:xfrm rot="-162000">
                            <a:off x="26731368" y="25801883"/>
                            <a:ext cx="28059" cy="28059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Oval 105"/>
                        <wps:cNvSpPr>
                          <a:spLocks noChangeArrowheads="1"/>
                        </wps:cNvSpPr>
                        <wps:spPr bwMode="auto">
                          <a:xfrm rot="-162000">
                            <a:off x="26829464" y="25797259"/>
                            <a:ext cx="28059" cy="28059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Oval 106"/>
                        <wps:cNvSpPr>
                          <a:spLocks noChangeArrowheads="1"/>
                        </wps:cNvSpPr>
                        <wps:spPr bwMode="auto">
                          <a:xfrm rot="-162000">
                            <a:off x="26927560" y="25792634"/>
                            <a:ext cx="28059" cy="28059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" o:spid="_x0000_s1026" style="position:absolute;margin-left:176.15pt;margin-top:750.6pt;width:386.25pt;height:17.45pt;z-index:251646464;mso-position-horizontal-relative:page;mso-position-vertical-relative:page" coordorigin="25258984,25792634" coordsize="1697578,1066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">
                <v:rect id="Rectangle 88" o:spid="_x0000_s1027" style="position:absolute;left:25258984;top:25831942;width:1697578;height:28059;rotation:-176947fd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bbo+wgAA&#10;ANsAAAAPAAAAZHJzL2Rvd25yZXYueG1sRE9Na8JAEL0X/A/LCF5K3ZiK1egqIgiCUFBb0NuQHZNo&#10;djZkN5r+e7cgeJvH+5zZojWluFHtCssKBv0IBHFqdcGZgp/D+mMMwnlkjaVlUvBHDhbzztsME23v&#10;vKPb3mcihLBLUEHufZVI6dKcDLq+rYgDd7a1QR9gnUld4z2Em1LGUTSSBgsODTlWtMopve4bo+D7&#10;63NA1jWm2caX4/o0ev+dDBulet12OQXhqfUv8dO90WF+DP+/hAPk/A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Ntuj7CAAAA2wAAAA8AAAAAAAAAAAAAAAAAlwIAAGRycy9kb3du&#10;cmV2LnhtbFBLBQYAAAAABAAEAPUAAACGAwAAAAA=&#10;" filled="f" fillcolor="black" stroked="f" strokeweight="0"/>
                <v:oval id="Oval 89" o:spid="_x0000_s1028" style="position:absolute;left:25259926;top:25871250;width:28059;height:28059;rotation:-176947fd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uK8cwgAA&#10;ANsAAAAPAAAAZHJzL2Rvd25yZXYueG1sRE/JasMwEL0X8g9iAr01clpIghvFFENK6cnNAultsKaW&#10;iTUykho7f18VArnN462zLkbbiQv50DpWMJ9lIIhrp1tuFBz226cViBCRNXaOScGVAhSbycMac+0G&#10;/qLLLjYihXDIUYGJsc+lDLUhi2HmeuLE/ThvMSboG6k9DincdvI5yxbSYsupwWBPpaH6vPu1Clq/&#10;rJaL1ek9fH6b4/lUl5Gqq1KP0/HtFUSkMd7FN/eHTvNf4P+XdIDc/A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e4rxzCAAAA2wAAAA8AAAAAAAAAAAAAAAAAlwIAAGRycy9kb3du&#10;cmV2LnhtbFBLBQYAAAAABAAEAPUAAACGAwAAAAA=&#10;" fillcolor="black" stroked="f" strokeweight="0"/>
                <v:oval id="Oval 90" o:spid="_x0000_s1029" style="position:absolute;left:25358022;top:25866625;width:28059;height:28059;rotation:-176947fd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UTdowgAA&#10;ANsAAAAPAAAAZHJzL2Rvd25yZXYueG1sRE/JasMwEL0X8g9iAr01ckpJghvFFENK6cnNAultsKaW&#10;iTUykho7f18VArnN462zLkbbiQv50DpWMJ9lIIhrp1tuFBz226cViBCRNXaOScGVAhSbycMac+0G&#10;/qLLLjYihXDIUYGJsc+lDLUhi2HmeuLE/ThvMSboG6k9DincdvI5yxbSYsupwWBPpaH6vPu1Clq/&#10;rJaL1ek9fH6b4/lUl5Gqq1KP0/HtFUSkMd7FN/eHTvNf4P+XdIDc/A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hRN2jCAAAA2wAAAA8AAAAAAAAAAAAAAAAAlwIAAGRycy9kb3du&#10;cmV2LnhtbFBLBQYAAAAABAAEAPUAAACGAwAAAAA=&#10;" fillcolor="black" stroked="f" strokeweight="0"/>
                <v:oval id="Oval 91" o:spid="_x0000_s1030" style="position:absolute;left:25456119;top:25862001;width:28059;height:28059;rotation:-176947fd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3HZLzwgAA&#10;ANsAAAAPAAAAZHJzL2Rvd25yZXYueG1sRE/JasMwEL0X8g9iAr01cgpNghvFFENK6cnNAultsKaW&#10;iTUykho7f18VArnN462zLkbbiQv50DpWMJ9lIIhrp1tuFBz226cViBCRNXaOScGVAhSbycMac+0G&#10;/qLLLjYihXDIUYGJsc+lDLUhi2HmeuLE/ThvMSboG6k9DincdvI5yxbSYsupwWBPpaH6vPu1Clq/&#10;rJaL1ek9fH6b4/lUl5Gqq1KP0/HtFUSkMd7FN/eHTvNf4P+XdIDc/A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cdkvPCAAAA2wAAAA8AAAAAAAAAAAAAAAAAlwIAAGRycy9kb3du&#10;cmV2LnhtbFBLBQYAAAAABAAEAPUAAACGAwAAAAA=&#10;" fillcolor="black" stroked="f" strokeweight="0"/>
                <v:oval id="Oval 92" o:spid="_x0000_s1031" style="position:absolute;left:25554215;top:25857376;width:28059;height:28059;rotation:-176947fd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zwyEwgAA&#10;ANsAAAAPAAAAZHJzL2Rvd25yZXYueG1sRE9Na8JAEL0X/A/LCN7qxh4SSV2lBCziKbUt2NuQnWaD&#10;2dmwu2ry77uFQm/zeJ+z2Y22FzfyoXOsYLXMQBA3TnfcKvh43z+uQYSIrLF3TAomCrDbzh42WGp3&#10;5ze6nWIrUgiHEhWYGIdSytAYshiWbiBO3LfzFmOCvpXa4z2F214+ZVkuLXacGgwOVBlqLqerVdD5&#10;oi7y9fk1HL/M5+XcVJHqSanFfHx5BhFpjP/iP/dBp/k5/P6SDpDb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fPDITCAAAA2wAAAA8AAAAAAAAAAAAAAAAAlwIAAGRycy9kb3du&#10;cmV2LnhtbFBLBQYAAAAABAAEAPUAAACGAwAAAAA=&#10;" fillcolor="black" stroked="f" strokeweight="0"/>
                <v:oval id="Oval 93" o:spid="_x0000_s1032" style="position:absolute;left:25652311;top:25852752;width:28059;height:28059;rotation:-176947fd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g6kfwAAA&#10;ANsAAAAPAAAAZHJzL2Rvd25yZXYueG1sRE9Li8IwEL4L+x/CLOxN0/VgpRpFhJVlTz5Bb0MzNsVm&#10;UpKs1n9vBMHbfHzPmc4724gr+VA7VvA9yEAQl07XXCnY7376YxAhImtsHJOCOwWYzz56Uyy0u/GG&#10;rttYiRTCoUAFJsa2kDKUhiyGgWuJE3d23mJM0FdSe7ylcNvIYZaNpMWaU4PBlpaGysv23yqofb7O&#10;R+PjKvydzOFyLJeR1nelvj67xQREpC6+xS/3r07zc3j+kg6Qswc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og6kfwAAAANsAAAAPAAAAAAAAAAAAAAAAAJcCAABkcnMvZG93bnJl&#10;di54bWxQSwUGAAAAAAQABAD1AAAAhAMAAAAA&#10;" fillcolor="black" stroked="f" strokeweight="0"/>
                <v:oval id="Oval 94" o:spid="_x0000_s1033" style="position:absolute;left:25750407;top:25848127;width:28059;height:28059;rotation:-176947fd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HD1twwAA&#10;ANsAAAAPAAAAZHJzL2Rvd25yZXYueG1sRI9BawIxEIXvgv8hjOBNs/agshpFhJbSk7UW7G3YjJvF&#10;zWRJUl3/vXMo9DbDe/PeN+tt71t1o5iawAZm0wIUcRVsw7WB09frZAkqZWSLbWAy8KAE281wsMbS&#10;hjt/0u2YayUhnEo04HLuSq1T5chjmoaOWLRLiB6zrLHWNuJdwn2rX4pirj02LA0OO9o7qq7HX2+g&#10;iYvDYr48v6WPH/d9PVf7TIeHMeNRv1uBytTnf/Pf9bsVfIGVX2QAvXk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ZHD1twwAAANsAAAAPAAAAAAAAAAAAAAAAAJcCAABkcnMvZG93&#10;bnJldi54bWxQSwUGAAAAAAQABAD1AAAAhwMAAAAA&#10;" fillcolor="black" stroked="f" strokeweight="0"/>
                <v:oval id="Oval 95" o:spid="_x0000_s1034" style="position:absolute;left:25848503;top:25843503;width:28059;height:28059;rotation:-176947fd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UJj2wAAA&#10;ANsAAAAPAAAAZHJzL2Rvd25yZXYueG1sRE9Li8IwEL4L+x/CLHjTdPfgoxplEVbEk0/Q29CMTbGZ&#10;lCRq/fdGWNjbfHzPmc5bW4s7+VA5VvDVz0AQF05XXCo47H97IxAhImusHZOCJwWYzz46U8y1e/CW&#10;7rtYihTCIUcFJsYmlzIUhiyGvmuIE3dx3mJM0JdSe3ykcFvL7ywbSIsVpwaDDS0MFdfdzSqo/HAz&#10;HIxOy7A+m+P1VCwibZ5KdT/bnwmISG38F/+5VzrNH8P7l3SAnL0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2UJj2wAAAANsAAAAPAAAAAAAAAAAAAAAAAJcCAABkcnMvZG93bnJl&#10;di54bWxQSwUGAAAAAAQABAD1AAAAhAMAAAAA&#10;" fillcolor="black" stroked="f" strokeweight="0"/>
                <v:oval id="Oval 96" o:spid="_x0000_s1035" style="position:absolute;left:25946599;top:25838879;width:28059;height:28059;rotation:-176947fd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BvvWvwAA&#10;ANsAAAAPAAAAZHJzL2Rvd25yZXYueG1sRE/LisIwFN0L8w/hDsxO03Gh0jEWEUbElU9wdpfm2pQ2&#10;NyWJWv9+shBcHs57XvS2FXfyoXas4HuUgSAuna65UnA6/g5nIEJE1tg6JgVPClAsPgZzzLV78J7u&#10;h1iJFMIhRwUmxi6XMpSGLIaR64gTd3XeYkzQV1J7fKRw28pxlk2kxZpTg8GOVobK5nCzCmo/3U0n&#10;s8s6bP/MubmUq0i7p1Jfn/3yB0SkPr7FL/dGKxin9elL+gFy8Q8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CkG+9a/AAAA2wAAAA8AAAAAAAAAAAAAAAAAlwIAAGRycy9kb3ducmV2&#10;LnhtbFBLBQYAAAAABAAEAPUAAACDAwAAAAA=&#10;" fillcolor="black" stroked="f" strokeweight="0"/>
                <v:oval id="Oval 97" o:spid="_x0000_s1036" style="position:absolute;left:26044695;top:25834254;width:28059;height:28059;rotation:-176947fd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Sl5NwgAA&#10;ANsAAAAPAAAAZHJzL2Rvd25yZXYueG1sRI9Pi8IwFMTvwn6H8Bb2pqkeVLpGEWEX2ZN/oXt7NM+m&#10;2LyUJGr99kYQPA4z8xtmtuhsI67kQ+1YwXCQgSAuna65UnDY//SnIEJE1tg4JgV3CrCYf/RmmGt3&#10;4y1dd7ESCcIhRwUmxjaXMpSGLIaBa4mTd3LeYkzSV1J7vCW4beQoy8bSYs1pwWBLK0PleXexCmo/&#10;2UzG0+I3/P2b47koV5E2d6W+PrvlN4hIXXyHX+21VjAawvNL+gFy/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ZKXk3CAAAA2wAAAA8AAAAAAAAAAAAAAAAAlwIAAGRycy9kb3du&#10;cmV2LnhtbFBLBQYAAAAABAAEAPUAAACGAwAAAAA=&#10;" fillcolor="black" stroked="f" strokeweight="0"/>
                <v:oval id="Oval 98" o:spid="_x0000_s1037" style="position:absolute;left:26142791;top:25829630;width:28059;height:28059;rotation:-176947fd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mMA6wgAA&#10;ANsAAAAPAAAAZHJzL2Rvd25yZXYueG1sRI9Pi8IwFMTvwn6H8Bb2pqk9qHSNIoIie/Lfgnt7NG+b&#10;YvNSkqj12xtB8DjMzG+Y6byzjbiSD7VjBcNBBoK4dLrmSsHxsOpPQISIrLFxTAruFGA+++hNsdDu&#10;xju67mMlEoRDgQpMjG0hZSgNWQwD1xIn7995izFJX0nt8ZbgtpF5lo2kxZrTgsGWlobK8/5iFdR+&#10;vB2PJqd1+Pkzv+dTuYy0vSv19dktvkFE6uI7/GpvtII8h+eX9APk7A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aYwDrCAAAA2wAAAA8AAAAAAAAAAAAAAAAAlwIAAGRycy9kb3du&#10;cmV2LnhtbFBLBQYAAAAABAAEAPUAAACGAwAAAAA=&#10;" fillcolor="black" stroked="f" strokeweight="0"/>
                <v:oval id="Oval 99" o:spid="_x0000_s1038" style="position:absolute;left:26240887;top:25825005;width:28059;height:28059;rotation:-176947fd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1GWhxAAA&#10;ANsAAAAPAAAAZHJzL2Rvd25yZXYueG1sRI9Ba8JAFITvBf/D8oTemk0tREmzShFaiqfUVtDbI/ua&#10;DWbfht2txn/vFgSPw8x8w1Sr0fbiRD50jhU8ZzkI4sbpjlsFP9/vTwsQISJr7B2TggsFWC0nDxWW&#10;2p35i07b2IoE4VCiAhPjUEoZGkMWQ+YG4uT9Om8xJulbqT2eE9z2cpbnhbTYcVowONDaUHPc/lkF&#10;nZ/X82Kx/wibg9kd9806Un1R6nE6vr2CiDTGe/jW/tQKZi/w/yX9ALm8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dRlocQAAADbAAAADwAAAAAAAAAAAAAAAACXAgAAZHJzL2Rv&#10;d25yZXYueG1sUEsFBgAAAAAEAAQA9QAAAIgDAAAAAA==&#10;" fillcolor="black" stroked="f" strokeweight="0"/>
                <v:oval id="Oval 100" o:spid="_x0000_s1039" style="position:absolute;left:26338984;top:25820381;width:28059;height:28059;rotation:-176947fd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Pf3VxAAA&#10;ANsAAAAPAAAAZHJzL2Rvd25yZXYueG1sRI9Ba8JAFITvBf/D8oTemk2lREmzShFaiqfUVtDbI/ua&#10;DWbfht2txn/vFgSPw8x8w1Sr0fbiRD50jhU8ZzkI4sbpjlsFP9/vTwsQISJr7B2TggsFWC0nDxWW&#10;2p35i07b2IoE4VCiAhPjUEoZGkMWQ+YG4uT9Om8xJulbqT2eE9z2cpbnhbTYcVowONDaUHPc/lkF&#10;nZ/X82Kx/wibg9kd9806Un1R6nE6vr2CiDTGe/jW/tQKZi/w/yX9ALm8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j391cQAAADbAAAADwAAAAAAAAAAAAAAAACXAgAAZHJzL2Rv&#10;d25yZXYueG1sUEsFBgAAAAAEAAQA9QAAAIgDAAAAAA==&#10;" fillcolor="black" stroked="f" strokeweight="0"/>
                <v:oval id="Oval 101" o:spid="_x0000_s1040" style="position:absolute;left:26437080;top:25815756;width:28059;height:28059;rotation:-176947fd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cVhOxAAA&#10;ANsAAAAPAAAAZHJzL2Rvd25yZXYueG1sRI9Ba8JAFITvBf/D8oTemk2FRkmzShFaiqfUVtDbI/ua&#10;DWbfht2txn/vFgSPw8x8w1Sr0fbiRD50jhU8ZzkI4sbpjlsFP9/vTwsQISJr7B2TggsFWC0nDxWW&#10;2p35i07b2IoE4VCiAhPjUEoZGkMWQ+YG4uT9Om8xJulbqT2eE9z2cpbnhbTYcVowONDaUHPc/lkF&#10;nZ/X82Kx/wibg9kd9806Un1R6nE6vr2CiDTGe/jW/tQKZi/w/yX9ALm8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XFYTsQAAADbAAAADwAAAAAAAAAAAAAAAACXAgAAZHJzL2Rv&#10;d25yZXYueG1sUEsFBgAAAAAEAAQA9QAAAIgDAAAAAA==&#10;" fillcolor="black" stroked="f" strokeweight="0"/>
                <v:oval id="Oval 102" o:spid="_x0000_s1041" style="position:absolute;left:26535176;top:25811132;width:28059;height:28059;rotation:-176947fd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o8Y5wwAA&#10;ANsAAAAPAAAAZHJzL2Rvd25yZXYueG1sRI9Pi8IwFMTvwn6H8Bb2pqkeqnSNIoIie3L9A3p7NG+b&#10;YvNSkqj1228EweMwM79hpvPONuJGPtSOFQwHGQji0umaKwWH/ao/AREissbGMSl4UID57KM3xUK7&#10;O//SbRcrkSAcClRgYmwLKUNpyGIYuJY4eX/OW4xJ+kpqj/cEt40cZVkuLdacFgy2tDRUXnZXq6D2&#10;4+04n5zW4edsjpdTuYy0fSj19dktvkFE6uI7/GpvtIJRDs8v6QfI2T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Jo8Y5wwAAANsAAAAPAAAAAAAAAAAAAAAAAJcCAABkcnMvZG93&#10;bnJldi54bWxQSwUGAAAAAAQABAD1AAAAhwMAAAAA&#10;" fillcolor="black" stroked="f" strokeweight="0"/>
                <v:oval id="Oval 103" o:spid="_x0000_s1042" style="position:absolute;left:26633272;top:25806507;width:28059;height:28059;rotation:-176947fd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72OiwgAA&#10;ANsAAAAPAAAAZHJzL2Rvd25yZXYueG1sRI9Bi8IwFITvC/6H8ARva6oHK9UoIijiyXUV9PZonk2x&#10;eSlJ1PrvNwsLexxm5htmvuxsI57kQ+1YwWiYgSAuna65UnD63nxOQYSIrLFxTAreFGC56H3MsdDu&#10;xV/0PMZKJAiHAhWYGNtCylAashiGriVO3s15izFJX0nt8ZXgtpHjLJtIizWnBYMtrQ2V9+PDKqh9&#10;fsgn08s27K/mfL+U60iHt1KDfreagYjUxf/wX3unFYxz+P2SfoBc/A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bvY6LCAAAA2wAAAA8AAAAAAAAAAAAAAAAAlwIAAGRycy9kb3du&#10;cmV2LnhtbFBLBQYAAAAABAAEAPUAAACGAwAAAAA=&#10;" fillcolor="black" stroked="f" strokeweight="0"/>
                <v:oval id="Oval 104" o:spid="_x0000_s1043" style="position:absolute;left:26731368;top:25801883;width:28059;height:28059;rotation:-176947fd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cPfQvwAA&#10;ANsAAAAPAAAAZHJzL2Rvd25yZXYueG1sRE/LisIwFN0L8w/hDsxO03Gh0jEWEUbElU9wdpfm2pQ2&#10;NyWJWv9+shBcHs57XvS2FXfyoXas4HuUgSAuna65UnA6/g5nIEJE1tg6JgVPClAsPgZzzLV78J7u&#10;h1iJFMIhRwUmxi6XMpSGLIaR64gTd3XeYkzQV1J7fKRw28pxlk2kxZpTg8GOVobK5nCzCmo/3U0n&#10;s8s6bP/MubmUq0i7p1Jfn/3yB0SkPr7FL/dGKxinselL+gFy8Q8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Ndw99C/AAAA2wAAAA8AAAAAAAAAAAAAAAAAlwIAAGRycy9kb3ducmV2&#10;LnhtbFBLBQYAAAAABAAEAPUAAACDAwAAAAA=&#10;" fillcolor="black" stroked="f" strokeweight="0"/>
                <v:oval id="Oval 105" o:spid="_x0000_s1044" style="position:absolute;left:26829464;top:25797259;width:28059;height:28059;rotation:-176947fd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W3WRxQAA&#10;ANsAAAAPAAAAZHJzL2Rvd25yZXYueG1sRI9Ba8JAFITvgv9heYVeRDemIGnqKiII1oKQVDw/sq9J&#10;6O7bkN0m6b/vFgo9DjPzDbPdT9aIgXrfOlawXiUgiCunW64V3N5PywyED8gajWNS8E0e9rv5bIu5&#10;diMXNJShFhHCPkcFTQhdLqWvGrLoV64jjt6H6y2GKPta6h7HCLdGpkmykRZbjgsNdnRsqPosv6yC&#10;w/m+MJfBPBVv4bW83IoxS6+1Uo8P0+EFRKAp/If/2metIH2G3y/xB8jd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5bdZHFAAAA2wAAAA8AAAAAAAAAAAAAAAAAlwIAAGRycy9k&#10;b3ducmV2LnhtbFBLBQYAAAAABAAEAPUAAACJAwAAAAA=&#10;" filled="f" fillcolor="black" strokeweight="1pt"/>
                <v:oval id="Oval 106" o:spid="_x0000_s1045" style="position:absolute;left:26927560;top:25792634;width:28059;height:28059;rotation:-176947fd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uErRwAAA&#10;ANsAAAAPAAAAZHJzL2Rvd25yZXYueG1sRE/LisIwFN0L8w/hCm5EUxUG6RhFBgQfMNAqri/NnbaY&#10;3JQmtvXvzWJglofz3uwGa0RHra8dK1jMExDEhdM1lwpu18NsDcIHZI3GMSl4kYfd9mO0wVS7njPq&#10;8lCKGMI+RQVVCE0qpS8qsujnriGO3K9rLYYI21LqFvsYbo1cJsmntFhzbKiwoe+Kikf+tAr2x/vU&#10;nDuzyi7hlJ9vWb9e/pRKTcbD/gtEoCH8i//cR61gFdfHL/EHyO0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6uErRwAAAANsAAAAPAAAAAAAAAAAAAAAAAJcCAABkcnMvZG93bnJl&#10;di54bWxQSwUGAAAAAAQABAD1AAAAhAMAAAAA&#10;" filled="f" fillcolor="black" strokeweight="1pt"/>
                <w10:wrap anchorx="page" anchory="page"/>
              </v:group>
            </w:pict>
          </mc:Fallback>
        </mc:AlternateContent>
      </w:r>
      <w:r w:rsidR="00556122" w:rsidRPr="00571E7B">
        <w:tab/>
      </w:r>
    </w:p>
    <w:p w14:paraId="16416D37" w14:textId="6535F0A7" w:rsidR="00D07F97" w:rsidRPr="00571E7B" w:rsidRDefault="00443BA7" w:rsidP="00D07F97">
      <w:pPr>
        <w:tabs>
          <w:tab w:val="left" w:pos="1893"/>
        </w:tabs>
      </w:pPr>
      <w:r>
        <w:rPr>
          <w:noProof/>
        </w:rPr>
        <w:drawing>
          <wp:anchor distT="0" distB="0" distL="114300" distR="114300" simplePos="0" relativeHeight="251674112" behindDoc="1" locked="0" layoutInCell="1" allowOverlap="1" wp14:anchorId="4476DCA4" wp14:editId="521405F9">
            <wp:simplePos x="0" y="0"/>
            <wp:positionH relativeFrom="column">
              <wp:posOffset>1290320</wp:posOffset>
            </wp:positionH>
            <wp:positionV relativeFrom="paragraph">
              <wp:posOffset>6027420</wp:posOffset>
            </wp:positionV>
            <wp:extent cx="813435" cy="1143000"/>
            <wp:effectExtent l="0" t="0" r="0" b="0"/>
            <wp:wrapNone/>
            <wp:docPr id="502" name="Picture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EFB5C7E" wp14:editId="4DB1DE8C">
                <wp:simplePos x="0" y="0"/>
                <wp:positionH relativeFrom="page">
                  <wp:posOffset>2857500</wp:posOffset>
                </wp:positionH>
                <wp:positionV relativeFrom="page">
                  <wp:posOffset>4000500</wp:posOffset>
                </wp:positionV>
                <wp:extent cx="4343400" cy="457200"/>
                <wp:effectExtent l="0" t="0" r="0" b="0"/>
                <wp:wrapNone/>
                <wp:docPr id="10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F6532A" w14:textId="77777777" w:rsidR="00FD3E56" w:rsidRDefault="00FD3E56" w:rsidP="009B75D0">
                            <w:pPr>
                              <w:pStyle w:val="Heading1"/>
                              <w:jc w:val="center"/>
                              <w:rPr>
                                <w:color w:val="4517C5"/>
                              </w:rPr>
                            </w:pPr>
                            <w:r w:rsidRPr="006B58F0">
                              <w:rPr>
                                <w:rFonts w:ascii="Sketchy" w:hAnsi="Sketchy"/>
                                <w:color w:val="4517C5"/>
                              </w:rPr>
                              <w:t>Assignments &amp; Projects List</w:t>
                            </w:r>
                            <w:r>
                              <w:rPr>
                                <w:color w:val="4517C5"/>
                              </w:rPr>
                              <w:t xml:space="preserve"> </w:t>
                            </w:r>
                            <w:r w:rsidRPr="009214F9">
                              <w:rPr>
                                <w:color w:val="auto"/>
                                <w:sz w:val="20"/>
                              </w:rPr>
                              <w:t>(Tentative)</w:t>
                            </w:r>
                          </w:p>
                          <w:p w14:paraId="6AE12D00" w14:textId="77777777" w:rsidR="00FD3E56" w:rsidRDefault="00FD3E56">
                            <w:pPr>
                              <w:rPr>
                                <w:rFonts w:ascii="Impact" w:hAnsi="Impact"/>
                                <w:color w:val="4618C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" o:spid="_x0000_s1032" type="#_x0000_t202" style="position:absolute;margin-left:225pt;margin-top:315pt;width:342pt;height:36pt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" filled="f" stroked="f">
                <v:textbox inset="0,0,0,0">
                  <w:txbxContent>
                    <w:p w14:paraId="1EF6532A" w14:textId="77777777" w:rsidR="00FD3E56" w:rsidRDefault="00FD3E56" w:rsidP="009B75D0">
                      <w:pPr>
                        <w:pStyle w:val="Heading1"/>
                        <w:jc w:val="center"/>
                        <w:rPr>
                          <w:color w:val="4517C5"/>
                        </w:rPr>
                      </w:pPr>
                      <w:r w:rsidRPr="006B58F0">
                        <w:rPr>
                          <w:rFonts w:ascii="Sketchy" w:hAnsi="Sketchy"/>
                          <w:color w:val="4517C5"/>
                        </w:rPr>
                        <w:t>Assignments &amp; Projects List</w:t>
                      </w:r>
                      <w:r>
                        <w:rPr>
                          <w:color w:val="4517C5"/>
                        </w:rPr>
                        <w:t xml:space="preserve"> </w:t>
                      </w:r>
                      <w:r w:rsidRPr="009214F9">
                        <w:rPr>
                          <w:color w:val="auto"/>
                          <w:sz w:val="20"/>
                        </w:rPr>
                        <w:t>(Tentative)</w:t>
                      </w:r>
                    </w:p>
                    <w:p w14:paraId="6AE12D00" w14:textId="77777777" w:rsidR="00FD3E56" w:rsidRDefault="00FD3E56">
                      <w:pPr>
                        <w:rPr>
                          <w:rFonts w:ascii="Impact" w:hAnsi="Impact"/>
                          <w:color w:val="4618C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C180A3E" wp14:editId="7FC3D57E">
                <wp:simplePos x="0" y="0"/>
                <wp:positionH relativeFrom="page">
                  <wp:posOffset>5880100</wp:posOffset>
                </wp:positionH>
                <wp:positionV relativeFrom="page">
                  <wp:posOffset>4572000</wp:posOffset>
                </wp:positionV>
                <wp:extent cx="1498600" cy="2743200"/>
                <wp:effectExtent l="0" t="0" r="0" b="0"/>
                <wp:wrapNone/>
                <wp:docPr id="9" name="Text Box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10" seq="2"/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5" o:spid="_x0000_s1033" type="#_x0000_t202" style="position:absolute;margin-left:463pt;margin-top:5in;width:118pt;height:3in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" filled="f" stroked="f">
                <v:textbox inset="0,0,0,0">
                  <w:txbxContent/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14DB667" wp14:editId="5A311989">
                <wp:simplePos x="0" y="0"/>
                <wp:positionH relativeFrom="page">
                  <wp:posOffset>4079875</wp:posOffset>
                </wp:positionH>
                <wp:positionV relativeFrom="page">
                  <wp:posOffset>4572000</wp:posOffset>
                </wp:positionV>
                <wp:extent cx="1666240" cy="2301240"/>
                <wp:effectExtent l="3175" t="0" r="0" b="0"/>
                <wp:wrapNone/>
                <wp:docPr id="8" name="Text Box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240" cy="2301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10" seq="1"/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6" o:spid="_x0000_s1034" type="#_x0000_t202" style="position:absolute;margin-left:321.25pt;margin-top:5in;width:131.2pt;height:181.2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" filled="f" stroked="f">
                <v:textbox style="mso-next-textbox:#Text Box 385" inset="0,0,0,0">
                  <w:txbxContent/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D5B6B02" wp14:editId="38700353">
                <wp:simplePos x="0" y="0"/>
                <wp:positionH relativeFrom="page">
                  <wp:posOffset>2347595</wp:posOffset>
                </wp:positionH>
                <wp:positionV relativeFrom="page">
                  <wp:posOffset>4572000</wp:posOffset>
                </wp:positionV>
                <wp:extent cx="1579245" cy="2400300"/>
                <wp:effectExtent l="0" t="0" r="0" b="0"/>
                <wp:wrapNone/>
                <wp:docPr id="7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9245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10">
                        <w:txbxContent>
                          <w:p w14:paraId="156918F5" w14:textId="77777777" w:rsidR="00FD3E56" w:rsidRDefault="00FD3E56">
                            <w:pPr>
                              <w:pStyle w:val="BodyText"/>
                              <w:spacing w:line="240" w:lineRule="exact"/>
                              <w:rPr>
                                <w:rFonts w:ascii="Baskerville Semibold" w:hAnsi="Baskerville Semibold"/>
                                <w:u w:val="single"/>
                              </w:rPr>
                            </w:pPr>
                            <w:r>
                              <w:rPr>
                                <w:rFonts w:ascii="Baskerville Semibold" w:hAnsi="Baskerville Semibold"/>
                                <w:u w:val="single"/>
                              </w:rPr>
                              <w:t xml:space="preserve">THE ELEMENTS OF ART &amp; PRINCIPLES OF DESIGN </w:t>
                            </w:r>
                          </w:p>
                          <w:p w14:paraId="7BEF1BCF" w14:textId="77777777" w:rsidR="00FD3E56" w:rsidRPr="00D05285" w:rsidRDefault="00FD3E56" w:rsidP="009B75D0">
                            <w:pPr>
                              <w:pStyle w:val="BodyText"/>
                              <w:numPr>
                                <w:ilvl w:val="0"/>
                                <w:numId w:val="9"/>
                              </w:numPr>
                              <w:spacing w:line="240" w:lineRule="exact"/>
                              <w:rPr>
                                <w:rFonts w:ascii="Baskerville Semibold" w:hAnsi="Baskerville Semibold"/>
                              </w:rPr>
                            </w:pPr>
                            <w:r>
                              <w:rPr>
                                <w:rFonts w:ascii="Baskerville Semibold" w:hAnsi="Baskerville Semibold"/>
                              </w:rPr>
                              <w:t>Activities &amp; assignments</w:t>
                            </w:r>
                          </w:p>
                          <w:p w14:paraId="1F0AC5DE" w14:textId="77777777" w:rsidR="00FD3E56" w:rsidRDefault="00FD3E56">
                            <w:pPr>
                              <w:pStyle w:val="BodyText"/>
                              <w:spacing w:line="240" w:lineRule="exact"/>
                              <w:rPr>
                                <w:rFonts w:ascii="Baskerville Semibold" w:hAnsi="Baskerville Semibold"/>
                                <w:u w:val="single"/>
                              </w:rPr>
                            </w:pPr>
                            <w:r>
                              <w:rPr>
                                <w:rFonts w:ascii="Baskerville Semibold" w:hAnsi="Baskerville Semibold"/>
                                <w:u w:val="single"/>
                              </w:rPr>
                              <w:t>DRAWING UNIT</w:t>
                            </w:r>
                          </w:p>
                          <w:p w14:paraId="7B559E40" w14:textId="77777777" w:rsidR="00FD3E56" w:rsidRPr="00D6336D" w:rsidRDefault="002B6433" w:rsidP="00D6336D">
                            <w:pPr>
                              <w:pStyle w:val="BodyText"/>
                              <w:numPr>
                                <w:ilvl w:val="0"/>
                                <w:numId w:val="9"/>
                              </w:numPr>
                              <w:spacing w:line="240" w:lineRule="exact"/>
                              <w:rPr>
                                <w:rFonts w:ascii="Baskerville Semibold" w:hAnsi="Baskerville Semibold"/>
                              </w:rPr>
                            </w:pPr>
                            <w:r>
                              <w:rPr>
                                <w:rFonts w:ascii="Baskerville Semibold" w:hAnsi="Baskerville Semibold"/>
                              </w:rPr>
                              <w:t>Sphere study</w:t>
                            </w:r>
                          </w:p>
                          <w:p w14:paraId="1EA4FDD4" w14:textId="77777777" w:rsidR="00FD3E56" w:rsidRDefault="002B6433" w:rsidP="009B75D0">
                            <w:pPr>
                              <w:pStyle w:val="BodyText"/>
                              <w:numPr>
                                <w:ilvl w:val="0"/>
                                <w:numId w:val="9"/>
                              </w:numPr>
                              <w:spacing w:line="240" w:lineRule="exact"/>
                              <w:rPr>
                                <w:rFonts w:ascii="Baskerville Semibold" w:hAnsi="Baskerville Semibold"/>
                              </w:rPr>
                            </w:pPr>
                            <w:r>
                              <w:rPr>
                                <w:rFonts w:ascii="Baskerville Semibold" w:hAnsi="Baskerville Semibold"/>
                              </w:rPr>
                              <w:t>Cylinder study</w:t>
                            </w:r>
                          </w:p>
                          <w:p w14:paraId="3AAA7C2B" w14:textId="77777777" w:rsidR="00FD3E56" w:rsidRDefault="002B6433" w:rsidP="009B75D0">
                            <w:pPr>
                              <w:pStyle w:val="BodyText"/>
                              <w:numPr>
                                <w:ilvl w:val="0"/>
                                <w:numId w:val="9"/>
                              </w:numPr>
                              <w:spacing w:line="240" w:lineRule="exact"/>
                              <w:rPr>
                                <w:rFonts w:ascii="Baskerville Semibold" w:hAnsi="Baskerville Semibold"/>
                              </w:rPr>
                            </w:pPr>
                            <w:r>
                              <w:rPr>
                                <w:rFonts w:ascii="Baskerville Semibold" w:hAnsi="Baskerville Semibold"/>
                              </w:rPr>
                              <w:t>Observational Drawing</w:t>
                            </w:r>
                          </w:p>
                          <w:p w14:paraId="396A4268" w14:textId="77777777" w:rsidR="00FD3E56" w:rsidRPr="00515FBB" w:rsidRDefault="00FD3E56" w:rsidP="009B75D0">
                            <w:pPr>
                              <w:pStyle w:val="BodyText"/>
                              <w:numPr>
                                <w:ilvl w:val="0"/>
                                <w:numId w:val="9"/>
                              </w:numPr>
                              <w:spacing w:line="240" w:lineRule="exact"/>
                              <w:rPr>
                                <w:rFonts w:ascii="Baskerville Semibold" w:hAnsi="Baskerville Semibold"/>
                              </w:rPr>
                            </w:pPr>
                            <w:r>
                              <w:rPr>
                                <w:rFonts w:ascii="Baskerville Semibold" w:hAnsi="Baskerville Semibold"/>
                              </w:rPr>
                              <w:t xml:space="preserve">Pattern </w:t>
                            </w:r>
                            <w:r w:rsidR="002B6433">
                              <w:rPr>
                                <w:rFonts w:ascii="Baskerville Semibold" w:hAnsi="Baskerville Semibold"/>
                              </w:rPr>
                              <w:t xml:space="preserve">and type </w:t>
                            </w:r>
                            <w:r>
                              <w:rPr>
                                <w:rFonts w:ascii="Baskerville Semibold" w:hAnsi="Baskerville Semibold"/>
                              </w:rPr>
                              <w:t>Design</w:t>
                            </w:r>
                          </w:p>
                          <w:p w14:paraId="3C825FE1" w14:textId="77777777" w:rsidR="00FD3E56" w:rsidRPr="00541D4B" w:rsidRDefault="00FD3E56">
                            <w:pPr>
                              <w:pStyle w:val="BodyText"/>
                              <w:spacing w:line="240" w:lineRule="exact"/>
                              <w:rPr>
                                <w:rFonts w:ascii="Baskerville Semibold" w:hAnsi="Baskerville Semibold"/>
                                <w:u w:val="single"/>
                              </w:rPr>
                            </w:pPr>
                            <w:r>
                              <w:rPr>
                                <w:rFonts w:ascii="Baskerville Semibold" w:hAnsi="Baskerville Semibold"/>
                                <w:u w:val="single"/>
                              </w:rPr>
                              <w:t>SCULPTURE UNIT</w:t>
                            </w:r>
                          </w:p>
                          <w:p w14:paraId="70A51B3E" w14:textId="77777777" w:rsidR="00FD3E56" w:rsidRPr="009B75D0" w:rsidRDefault="00FD3E56" w:rsidP="00180B8E">
                            <w:pPr>
                              <w:pStyle w:val="BodyText"/>
                              <w:numPr>
                                <w:ilvl w:val="0"/>
                                <w:numId w:val="10"/>
                              </w:numPr>
                              <w:spacing w:line="240" w:lineRule="exact"/>
                              <w:rPr>
                                <w:rFonts w:ascii="Baskerville Semibold" w:hAnsi="Baskerville Semibold"/>
                              </w:rPr>
                            </w:pPr>
                            <w:r>
                              <w:rPr>
                                <w:rFonts w:ascii="Baskerville Semibold" w:hAnsi="Baskerville Semibold"/>
                              </w:rPr>
                              <w:t xml:space="preserve">Clay </w:t>
                            </w:r>
                            <w:r w:rsidR="002B6433">
                              <w:rPr>
                                <w:rFonts w:ascii="Baskerville Semibold" w:hAnsi="Baskerville Semibold"/>
                              </w:rPr>
                              <w:t>mug</w:t>
                            </w:r>
                          </w:p>
                          <w:p w14:paraId="091317EE" w14:textId="77777777" w:rsidR="00FD3E56" w:rsidRPr="00D6336D" w:rsidRDefault="00FD3E56" w:rsidP="00D6336D">
                            <w:pPr>
                              <w:pStyle w:val="BodyText"/>
                              <w:spacing w:line="240" w:lineRule="exact"/>
                              <w:rPr>
                                <w:rFonts w:ascii="Baskerville Semibold" w:hAnsi="Baskerville Semibold"/>
                                <w:u w:val="single"/>
                              </w:rPr>
                            </w:pPr>
                            <w:r>
                              <w:rPr>
                                <w:rFonts w:ascii="Baskerville Semibold" w:hAnsi="Baskerville Semibold"/>
                                <w:u w:val="single"/>
                              </w:rPr>
                              <w:t>COLOR UNIT</w:t>
                            </w:r>
                          </w:p>
                          <w:p w14:paraId="3C89C96C" w14:textId="77777777" w:rsidR="00FD3E56" w:rsidRDefault="002B6433" w:rsidP="009B75D0">
                            <w:pPr>
                              <w:pStyle w:val="BodyText"/>
                              <w:numPr>
                                <w:ilvl w:val="0"/>
                                <w:numId w:val="9"/>
                              </w:numPr>
                              <w:spacing w:line="240" w:lineRule="exact"/>
                              <w:rPr>
                                <w:rFonts w:ascii="Baskerville Semibold" w:hAnsi="Baskerville Semibold"/>
                              </w:rPr>
                            </w:pPr>
                            <w:r>
                              <w:rPr>
                                <w:rFonts w:ascii="Baskerville Semibold" w:hAnsi="Baskerville Semibold"/>
                              </w:rPr>
                              <w:t>Mixed Media techniques</w:t>
                            </w:r>
                          </w:p>
                          <w:p w14:paraId="0D010469" w14:textId="77777777" w:rsidR="00FD3E56" w:rsidRPr="00037FC5" w:rsidRDefault="00FD3E56" w:rsidP="00037FC5">
                            <w:pPr>
                              <w:pStyle w:val="BodyText"/>
                              <w:numPr>
                                <w:ilvl w:val="0"/>
                                <w:numId w:val="9"/>
                              </w:numPr>
                              <w:spacing w:line="240" w:lineRule="exact"/>
                              <w:rPr>
                                <w:rFonts w:ascii="Baskerville Semibold" w:hAnsi="Baskerville Semibold"/>
                              </w:rPr>
                            </w:pPr>
                            <w:r>
                              <w:rPr>
                                <w:rFonts w:ascii="Baskerville Semibold" w:hAnsi="Baskerville Semibold"/>
                              </w:rPr>
                              <w:t>Fruit Series</w:t>
                            </w:r>
                          </w:p>
                          <w:p w14:paraId="7B12F141" w14:textId="77777777" w:rsidR="00FD3E56" w:rsidRDefault="00FD3E56">
                            <w:pPr>
                              <w:pStyle w:val="BodyText"/>
                              <w:spacing w:line="240" w:lineRule="exact"/>
                              <w:rPr>
                                <w:rFonts w:ascii="Baskerville Semibold" w:hAnsi="Baskerville Semibold"/>
                                <w:u w:val="single"/>
                              </w:rPr>
                            </w:pPr>
                            <w:r>
                              <w:rPr>
                                <w:rFonts w:ascii="Baskerville Semibold" w:hAnsi="Baskerville Semibold"/>
                                <w:u w:val="single"/>
                              </w:rPr>
                              <w:t>PORTFOLIO DESIGN</w:t>
                            </w:r>
                          </w:p>
                          <w:p w14:paraId="20BE44E6" w14:textId="77777777" w:rsidR="00FD3E56" w:rsidRDefault="00FD3E56" w:rsidP="008124EB">
                            <w:pPr>
                              <w:pStyle w:val="BodyText"/>
                              <w:numPr>
                                <w:ilvl w:val="0"/>
                                <w:numId w:val="9"/>
                              </w:numPr>
                              <w:spacing w:line="240" w:lineRule="exact"/>
                              <w:rPr>
                                <w:rFonts w:ascii="Baskerville Semibold" w:hAnsi="Baskerville Semibold"/>
                              </w:rPr>
                            </w:pPr>
                            <w:r>
                              <w:rPr>
                                <w:rFonts w:ascii="Baskerville Semibold" w:hAnsi="Baskerville Semibold"/>
                              </w:rPr>
                              <w:t>Design cover/ assemble</w:t>
                            </w:r>
                          </w:p>
                          <w:p w14:paraId="3E65EFD1" w14:textId="77777777" w:rsidR="002B6433" w:rsidRDefault="002B6433">
                            <w:pPr>
                              <w:pStyle w:val="BodyText"/>
                              <w:spacing w:line="240" w:lineRule="exact"/>
                              <w:rPr>
                                <w:rFonts w:ascii="Baskerville Semibold" w:hAnsi="Baskerville Semibold"/>
                                <w:u w:val="single"/>
                              </w:rPr>
                            </w:pPr>
                          </w:p>
                          <w:p w14:paraId="67ADEA9B" w14:textId="77777777" w:rsidR="002B6433" w:rsidRDefault="002B6433">
                            <w:pPr>
                              <w:pStyle w:val="BodyText"/>
                              <w:spacing w:line="240" w:lineRule="exact"/>
                              <w:rPr>
                                <w:rFonts w:ascii="Baskerville Semibold" w:hAnsi="Baskerville Semibold"/>
                                <w:u w:val="single"/>
                              </w:rPr>
                            </w:pPr>
                          </w:p>
                          <w:p w14:paraId="160E39AB" w14:textId="77777777" w:rsidR="00FD3E56" w:rsidRDefault="00FD3E56">
                            <w:pPr>
                              <w:pStyle w:val="BodyText"/>
                              <w:spacing w:line="240" w:lineRule="exact"/>
                              <w:rPr>
                                <w:rFonts w:ascii="Baskerville Semibold" w:hAnsi="Baskerville Semibold"/>
                                <w:u w:val="single"/>
                              </w:rPr>
                            </w:pPr>
                            <w:r>
                              <w:rPr>
                                <w:rFonts w:ascii="Baskerville Semibold" w:hAnsi="Baskerville Semibold"/>
                                <w:u w:val="single"/>
                              </w:rPr>
                              <w:t>ART JOURNALING / READINGS</w:t>
                            </w:r>
                          </w:p>
                          <w:p w14:paraId="3AC7042D" w14:textId="77777777" w:rsidR="00FD3E56" w:rsidRPr="00037FC5" w:rsidRDefault="00FD3E56">
                            <w:pPr>
                              <w:pStyle w:val="BodyText"/>
                              <w:spacing w:line="240" w:lineRule="exact"/>
                              <w:rPr>
                                <w:rFonts w:ascii="Baskerville Semibold" w:hAnsi="Baskerville Semibold"/>
                              </w:rPr>
                            </w:pPr>
                            <w:r>
                              <w:rPr>
                                <w:rFonts w:ascii="Baskerville Semibold" w:hAnsi="Baskerville Semibold"/>
                              </w:rPr>
                              <w:t>Students participate in journaling/ readings throughout the course. After examining artworks by artists from various cultures, historical periods and ethnic groups, or completing a reading, students will respond by completing a journal entry or answering a series of questions.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3" o:spid="_x0000_s1035" type="#_x0000_t202" style="position:absolute;margin-left:184.85pt;margin-top:5in;width:124.35pt;height:189pt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" filled="f" stroked="f">
                <v:textbox style="mso-next-textbox:#Text Box 386" inset="0,0,0,0">
                  <w:txbxContent>
                    <w:p w14:paraId="156918F5" w14:textId="77777777" w:rsidR="00FD3E56" w:rsidRDefault="00FD3E56">
                      <w:pPr>
                        <w:pStyle w:val="BodyText"/>
                        <w:spacing w:line="240" w:lineRule="exact"/>
                        <w:rPr>
                          <w:rFonts w:ascii="Baskerville Semibold" w:hAnsi="Baskerville Semibold"/>
                          <w:u w:val="single"/>
                        </w:rPr>
                      </w:pPr>
                      <w:r>
                        <w:rPr>
                          <w:rFonts w:ascii="Baskerville Semibold" w:hAnsi="Baskerville Semibold"/>
                          <w:u w:val="single"/>
                        </w:rPr>
                        <w:t xml:space="preserve">THE ELEMENTS OF ART &amp; PRINCIPLES OF DESIGN </w:t>
                      </w:r>
                    </w:p>
                    <w:p w14:paraId="7BEF1BCF" w14:textId="77777777" w:rsidR="00FD3E56" w:rsidRPr="00D05285" w:rsidRDefault="00FD3E56" w:rsidP="009B75D0">
                      <w:pPr>
                        <w:pStyle w:val="BodyText"/>
                        <w:numPr>
                          <w:ilvl w:val="0"/>
                          <w:numId w:val="9"/>
                        </w:numPr>
                        <w:spacing w:line="240" w:lineRule="exact"/>
                        <w:rPr>
                          <w:rFonts w:ascii="Baskerville Semibold" w:hAnsi="Baskerville Semibold"/>
                        </w:rPr>
                      </w:pPr>
                      <w:r>
                        <w:rPr>
                          <w:rFonts w:ascii="Baskerville Semibold" w:hAnsi="Baskerville Semibold"/>
                        </w:rPr>
                        <w:t>Activities &amp; assignments</w:t>
                      </w:r>
                    </w:p>
                    <w:p w14:paraId="1F0AC5DE" w14:textId="77777777" w:rsidR="00FD3E56" w:rsidRDefault="00FD3E56">
                      <w:pPr>
                        <w:pStyle w:val="BodyText"/>
                        <w:spacing w:line="240" w:lineRule="exact"/>
                        <w:rPr>
                          <w:rFonts w:ascii="Baskerville Semibold" w:hAnsi="Baskerville Semibold"/>
                          <w:u w:val="single"/>
                        </w:rPr>
                      </w:pPr>
                      <w:r>
                        <w:rPr>
                          <w:rFonts w:ascii="Baskerville Semibold" w:hAnsi="Baskerville Semibold"/>
                          <w:u w:val="single"/>
                        </w:rPr>
                        <w:t>DRAWING UNIT</w:t>
                      </w:r>
                    </w:p>
                    <w:p w14:paraId="7B559E40" w14:textId="77777777" w:rsidR="00FD3E56" w:rsidRPr="00D6336D" w:rsidRDefault="002B6433" w:rsidP="00D6336D">
                      <w:pPr>
                        <w:pStyle w:val="BodyText"/>
                        <w:numPr>
                          <w:ilvl w:val="0"/>
                          <w:numId w:val="9"/>
                        </w:numPr>
                        <w:spacing w:line="240" w:lineRule="exact"/>
                        <w:rPr>
                          <w:rFonts w:ascii="Baskerville Semibold" w:hAnsi="Baskerville Semibold"/>
                        </w:rPr>
                      </w:pPr>
                      <w:r>
                        <w:rPr>
                          <w:rFonts w:ascii="Baskerville Semibold" w:hAnsi="Baskerville Semibold"/>
                        </w:rPr>
                        <w:t>Sphere study</w:t>
                      </w:r>
                    </w:p>
                    <w:p w14:paraId="1EA4FDD4" w14:textId="77777777" w:rsidR="00FD3E56" w:rsidRDefault="002B6433" w:rsidP="009B75D0">
                      <w:pPr>
                        <w:pStyle w:val="BodyText"/>
                        <w:numPr>
                          <w:ilvl w:val="0"/>
                          <w:numId w:val="9"/>
                        </w:numPr>
                        <w:spacing w:line="240" w:lineRule="exact"/>
                        <w:rPr>
                          <w:rFonts w:ascii="Baskerville Semibold" w:hAnsi="Baskerville Semibold"/>
                        </w:rPr>
                      </w:pPr>
                      <w:r>
                        <w:rPr>
                          <w:rFonts w:ascii="Baskerville Semibold" w:hAnsi="Baskerville Semibold"/>
                        </w:rPr>
                        <w:t>Cylinder study</w:t>
                      </w:r>
                    </w:p>
                    <w:p w14:paraId="3AAA7C2B" w14:textId="77777777" w:rsidR="00FD3E56" w:rsidRDefault="002B6433" w:rsidP="009B75D0">
                      <w:pPr>
                        <w:pStyle w:val="BodyText"/>
                        <w:numPr>
                          <w:ilvl w:val="0"/>
                          <w:numId w:val="9"/>
                        </w:numPr>
                        <w:spacing w:line="240" w:lineRule="exact"/>
                        <w:rPr>
                          <w:rFonts w:ascii="Baskerville Semibold" w:hAnsi="Baskerville Semibold"/>
                        </w:rPr>
                      </w:pPr>
                      <w:r>
                        <w:rPr>
                          <w:rFonts w:ascii="Baskerville Semibold" w:hAnsi="Baskerville Semibold"/>
                        </w:rPr>
                        <w:t>Observational Drawing</w:t>
                      </w:r>
                    </w:p>
                    <w:p w14:paraId="396A4268" w14:textId="77777777" w:rsidR="00FD3E56" w:rsidRPr="00515FBB" w:rsidRDefault="00FD3E56" w:rsidP="009B75D0">
                      <w:pPr>
                        <w:pStyle w:val="BodyText"/>
                        <w:numPr>
                          <w:ilvl w:val="0"/>
                          <w:numId w:val="9"/>
                        </w:numPr>
                        <w:spacing w:line="240" w:lineRule="exact"/>
                        <w:rPr>
                          <w:rFonts w:ascii="Baskerville Semibold" w:hAnsi="Baskerville Semibold"/>
                        </w:rPr>
                      </w:pPr>
                      <w:r>
                        <w:rPr>
                          <w:rFonts w:ascii="Baskerville Semibold" w:hAnsi="Baskerville Semibold"/>
                        </w:rPr>
                        <w:t xml:space="preserve">Pattern </w:t>
                      </w:r>
                      <w:r w:rsidR="002B6433">
                        <w:rPr>
                          <w:rFonts w:ascii="Baskerville Semibold" w:hAnsi="Baskerville Semibold"/>
                        </w:rPr>
                        <w:t xml:space="preserve">and type </w:t>
                      </w:r>
                      <w:r>
                        <w:rPr>
                          <w:rFonts w:ascii="Baskerville Semibold" w:hAnsi="Baskerville Semibold"/>
                        </w:rPr>
                        <w:t>Design</w:t>
                      </w:r>
                    </w:p>
                    <w:p w14:paraId="3C825FE1" w14:textId="77777777" w:rsidR="00FD3E56" w:rsidRPr="00541D4B" w:rsidRDefault="00FD3E56">
                      <w:pPr>
                        <w:pStyle w:val="BodyText"/>
                        <w:spacing w:line="240" w:lineRule="exact"/>
                        <w:rPr>
                          <w:rFonts w:ascii="Baskerville Semibold" w:hAnsi="Baskerville Semibold"/>
                          <w:u w:val="single"/>
                        </w:rPr>
                      </w:pPr>
                      <w:r>
                        <w:rPr>
                          <w:rFonts w:ascii="Baskerville Semibold" w:hAnsi="Baskerville Semibold"/>
                          <w:u w:val="single"/>
                        </w:rPr>
                        <w:t>SCULPTURE UNIT</w:t>
                      </w:r>
                    </w:p>
                    <w:p w14:paraId="70A51B3E" w14:textId="77777777" w:rsidR="00FD3E56" w:rsidRPr="009B75D0" w:rsidRDefault="00FD3E56" w:rsidP="00180B8E">
                      <w:pPr>
                        <w:pStyle w:val="BodyText"/>
                        <w:numPr>
                          <w:ilvl w:val="0"/>
                          <w:numId w:val="10"/>
                        </w:numPr>
                        <w:spacing w:line="240" w:lineRule="exact"/>
                        <w:rPr>
                          <w:rFonts w:ascii="Baskerville Semibold" w:hAnsi="Baskerville Semibold"/>
                        </w:rPr>
                      </w:pPr>
                      <w:r>
                        <w:rPr>
                          <w:rFonts w:ascii="Baskerville Semibold" w:hAnsi="Baskerville Semibold"/>
                        </w:rPr>
                        <w:t xml:space="preserve">Clay </w:t>
                      </w:r>
                      <w:r w:rsidR="002B6433">
                        <w:rPr>
                          <w:rFonts w:ascii="Baskerville Semibold" w:hAnsi="Baskerville Semibold"/>
                        </w:rPr>
                        <w:t>mug</w:t>
                      </w:r>
                    </w:p>
                    <w:p w14:paraId="091317EE" w14:textId="77777777" w:rsidR="00FD3E56" w:rsidRPr="00D6336D" w:rsidRDefault="00FD3E56" w:rsidP="00D6336D">
                      <w:pPr>
                        <w:pStyle w:val="BodyText"/>
                        <w:spacing w:line="240" w:lineRule="exact"/>
                        <w:rPr>
                          <w:rFonts w:ascii="Baskerville Semibold" w:hAnsi="Baskerville Semibold"/>
                          <w:u w:val="single"/>
                        </w:rPr>
                      </w:pPr>
                      <w:r>
                        <w:rPr>
                          <w:rFonts w:ascii="Baskerville Semibold" w:hAnsi="Baskerville Semibold"/>
                          <w:u w:val="single"/>
                        </w:rPr>
                        <w:t>COLOR UNIT</w:t>
                      </w:r>
                    </w:p>
                    <w:p w14:paraId="3C89C96C" w14:textId="77777777" w:rsidR="00FD3E56" w:rsidRDefault="002B6433" w:rsidP="009B75D0">
                      <w:pPr>
                        <w:pStyle w:val="BodyText"/>
                        <w:numPr>
                          <w:ilvl w:val="0"/>
                          <w:numId w:val="9"/>
                        </w:numPr>
                        <w:spacing w:line="240" w:lineRule="exact"/>
                        <w:rPr>
                          <w:rFonts w:ascii="Baskerville Semibold" w:hAnsi="Baskerville Semibold"/>
                        </w:rPr>
                      </w:pPr>
                      <w:r>
                        <w:rPr>
                          <w:rFonts w:ascii="Baskerville Semibold" w:hAnsi="Baskerville Semibold"/>
                        </w:rPr>
                        <w:t>Mixed Media techniques</w:t>
                      </w:r>
                    </w:p>
                    <w:p w14:paraId="0D010469" w14:textId="77777777" w:rsidR="00FD3E56" w:rsidRPr="00037FC5" w:rsidRDefault="00FD3E56" w:rsidP="00037FC5">
                      <w:pPr>
                        <w:pStyle w:val="BodyText"/>
                        <w:numPr>
                          <w:ilvl w:val="0"/>
                          <w:numId w:val="9"/>
                        </w:numPr>
                        <w:spacing w:line="240" w:lineRule="exact"/>
                        <w:rPr>
                          <w:rFonts w:ascii="Baskerville Semibold" w:hAnsi="Baskerville Semibold"/>
                        </w:rPr>
                      </w:pPr>
                      <w:r>
                        <w:rPr>
                          <w:rFonts w:ascii="Baskerville Semibold" w:hAnsi="Baskerville Semibold"/>
                        </w:rPr>
                        <w:t>Fruit Series</w:t>
                      </w:r>
                    </w:p>
                    <w:p w14:paraId="7B12F141" w14:textId="77777777" w:rsidR="00FD3E56" w:rsidRDefault="00FD3E56">
                      <w:pPr>
                        <w:pStyle w:val="BodyText"/>
                        <w:spacing w:line="240" w:lineRule="exact"/>
                        <w:rPr>
                          <w:rFonts w:ascii="Baskerville Semibold" w:hAnsi="Baskerville Semibold"/>
                          <w:u w:val="single"/>
                        </w:rPr>
                      </w:pPr>
                      <w:r>
                        <w:rPr>
                          <w:rFonts w:ascii="Baskerville Semibold" w:hAnsi="Baskerville Semibold"/>
                          <w:u w:val="single"/>
                        </w:rPr>
                        <w:t>PORTFOLIO DESIGN</w:t>
                      </w:r>
                    </w:p>
                    <w:p w14:paraId="20BE44E6" w14:textId="77777777" w:rsidR="00FD3E56" w:rsidRDefault="00FD3E56" w:rsidP="008124EB">
                      <w:pPr>
                        <w:pStyle w:val="BodyText"/>
                        <w:numPr>
                          <w:ilvl w:val="0"/>
                          <w:numId w:val="9"/>
                        </w:numPr>
                        <w:spacing w:line="240" w:lineRule="exact"/>
                        <w:rPr>
                          <w:rFonts w:ascii="Baskerville Semibold" w:hAnsi="Baskerville Semibold"/>
                        </w:rPr>
                      </w:pPr>
                      <w:r>
                        <w:rPr>
                          <w:rFonts w:ascii="Baskerville Semibold" w:hAnsi="Baskerville Semibold"/>
                        </w:rPr>
                        <w:t>Design cover/ assemble</w:t>
                      </w:r>
                    </w:p>
                    <w:p w14:paraId="3E65EFD1" w14:textId="77777777" w:rsidR="002B6433" w:rsidRDefault="002B6433">
                      <w:pPr>
                        <w:pStyle w:val="BodyText"/>
                        <w:spacing w:line="240" w:lineRule="exact"/>
                        <w:rPr>
                          <w:rFonts w:ascii="Baskerville Semibold" w:hAnsi="Baskerville Semibold"/>
                          <w:u w:val="single"/>
                        </w:rPr>
                      </w:pPr>
                    </w:p>
                    <w:p w14:paraId="67ADEA9B" w14:textId="77777777" w:rsidR="002B6433" w:rsidRDefault="002B6433">
                      <w:pPr>
                        <w:pStyle w:val="BodyText"/>
                        <w:spacing w:line="240" w:lineRule="exact"/>
                        <w:rPr>
                          <w:rFonts w:ascii="Baskerville Semibold" w:hAnsi="Baskerville Semibold"/>
                          <w:u w:val="single"/>
                        </w:rPr>
                      </w:pPr>
                    </w:p>
                    <w:p w14:paraId="160E39AB" w14:textId="77777777" w:rsidR="00FD3E56" w:rsidRDefault="00FD3E56">
                      <w:pPr>
                        <w:pStyle w:val="BodyText"/>
                        <w:spacing w:line="240" w:lineRule="exact"/>
                        <w:rPr>
                          <w:rFonts w:ascii="Baskerville Semibold" w:hAnsi="Baskerville Semibold"/>
                          <w:u w:val="single"/>
                        </w:rPr>
                      </w:pPr>
                      <w:r>
                        <w:rPr>
                          <w:rFonts w:ascii="Baskerville Semibold" w:hAnsi="Baskerville Semibold"/>
                          <w:u w:val="single"/>
                        </w:rPr>
                        <w:t>ART JOURNALING / READINGS</w:t>
                      </w:r>
                    </w:p>
                    <w:p w14:paraId="3AC7042D" w14:textId="77777777" w:rsidR="00FD3E56" w:rsidRPr="00037FC5" w:rsidRDefault="00FD3E56">
                      <w:pPr>
                        <w:pStyle w:val="BodyText"/>
                        <w:spacing w:line="240" w:lineRule="exact"/>
                        <w:rPr>
                          <w:rFonts w:ascii="Baskerville Semibold" w:hAnsi="Baskerville Semibold"/>
                        </w:rPr>
                      </w:pPr>
                      <w:r>
                        <w:rPr>
                          <w:rFonts w:ascii="Baskerville Semibold" w:hAnsi="Baskerville Semibold"/>
                        </w:rPr>
                        <w:t>Students participate in journaling/ readings throughout the course. After examining artworks by artists from various cultures, historical periods and ethnic groups, or completing a reading, students will respond by completing a journal entry or answering a series of questions.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724DA30" wp14:editId="54166521">
                <wp:simplePos x="0" y="0"/>
                <wp:positionH relativeFrom="column">
                  <wp:posOffset>2230755</wp:posOffset>
                </wp:positionH>
                <wp:positionV relativeFrom="paragraph">
                  <wp:posOffset>5932805</wp:posOffset>
                </wp:positionV>
                <wp:extent cx="4109720" cy="1283335"/>
                <wp:effectExtent l="0" t="1905" r="0" b="0"/>
                <wp:wrapNone/>
                <wp:docPr id="6" name="Text Box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9720" cy="1283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5FDA74" w14:textId="77777777" w:rsidR="00FD3E56" w:rsidRPr="002B6433" w:rsidRDefault="00FD3E56" w:rsidP="007B065A">
                            <w:pPr>
                              <w:pStyle w:val="BodyText"/>
                              <w:rPr>
                                <w:rFonts w:ascii="Times" w:hAnsi="Times"/>
                                <w:b/>
                                <w:sz w:val="22"/>
                                <w:szCs w:val="22"/>
                                <w:u w:val="dottedHeavy"/>
                              </w:rPr>
                            </w:pPr>
                            <w:r w:rsidRPr="002B6433">
                              <w:rPr>
                                <w:rFonts w:ascii="Times" w:hAnsi="Times"/>
                                <w:b/>
                                <w:sz w:val="22"/>
                                <w:szCs w:val="22"/>
                                <w:u w:val="dottedHeavy"/>
                              </w:rPr>
                              <w:t>CONSEQUENCES OF INAPPROPRIATE BEHAVIOR</w:t>
                            </w:r>
                          </w:p>
                          <w:p w14:paraId="7A4C72C6" w14:textId="77777777" w:rsidR="00FD3E56" w:rsidRPr="002B6433" w:rsidRDefault="00FD3E56" w:rsidP="007B065A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ascii="Times" w:hAnsi="Times"/>
                                <w:b/>
                                <w:sz w:val="22"/>
                                <w:szCs w:val="22"/>
                              </w:rPr>
                            </w:pPr>
                            <w:r w:rsidRPr="002B6433">
                              <w:rPr>
                                <w:rFonts w:ascii="Times" w:hAnsi="Times"/>
                                <w:b/>
                                <w:sz w:val="22"/>
                                <w:szCs w:val="22"/>
                              </w:rPr>
                              <w:t>VERBAL WARNING</w:t>
                            </w:r>
                          </w:p>
                          <w:p w14:paraId="61DBFF94" w14:textId="77777777" w:rsidR="00FD3E56" w:rsidRPr="002B6433" w:rsidRDefault="00FD3E56" w:rsidP="007B065A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ascii="Times" w:hAnsi="Times"/>
                                <w:b/>
                                <w:sz w:val="22"/>
                                <w:szCs w:val="22"/>
                              </w:rPr>
                            </w:pPr>
                            <w:r w:rsidRPr="002B6433">
                              <w:rPr>
                                <w:rFonts w:ascii="Times" w:hAnsi="Times"/>
                                <w:b/>
                                <w:sz w:val="22"/>
                                <w:szCs w:val="22"/>
                              </w:rPr>
                              <w:t>REMOVED FROM CLASS &amp; CALL HOME</w:t>
                            </w:r>
                          </w:p>
                          <w:p w14:paraId="4FE8AF1A" w14:textId="77777777" w:rsidR="00FD3E56" w:rsidRPr="002B6433" w:rsidRDefault="00FD3E56" w:rsidP="007B065A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ascii="Times" w:hAnsi="Times"/>
                                <w:b/>
                                <w:sz w:val="22"/>
                                <w:szCs w:val="22"/>
                              </w:rPr>
                            </w:pPr>
                            <w:r w:rsidRPr="002B6433">
                              <w:rPr>
                                <w:rFonts w:ascii="Times" w:hAnsi="Times"/>
                                <w:b/>
                                <w:sz w:val="22"/>
                                <w:szCs w:val="22"/>
                              </w:rPr>
                              <w:t>OFFICE REFERRAL/REMOVED FROM CLASS – CALL HOME</w:t>
                            </w:r>
                          </w:p>
                          <w:p w14:paraId="2C924639" w14:textId="77777777" w:rsidR="00FD3E56" w:rsidRPr="002B6433" w:rsidRDefault="00FD3E56" w:rsidP="007B065A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ascii="Times" w:hAnsi="Times"/>
                                <w:b/>
                                <w:sz w:val="22"/>
                                <w:szCs w:val="22"/>
                              </w:rPr>
                            </w:pPr>
                            <w:r w:rsidRPr="002B6433">
                              <w:rPr>
                                <w:rFonts w:ascii="Times" w:hAnsi="Times"/>
                                <w:b/>
                                <w:sz w:val="22"/>
                                <w:szCs w:val="22"/>
                              </w:rPr>
                              <w:t>LUNCH /AFTERSCHOOL DETENTION</w:t>
                            </w:r>
                          </w:p>
                          <w:p w14:paraId="029CC104" w14:textId="77777777" w:rsidR="00FD3E56" w:rsidRPr="002B6433" w:rsidRDefault="00FD3E56" w:rsidP="007B065A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ascii="Times" w:hAnsi="Times"/>
                                <w:b/>
                                <w:sz w:val="22"/>
                                <w:szCs w:val="22"/>
                              </w:rPr>
                            </w:pPr>
                            <w:r w:rsidRPr="002B6433">
                              <w:rPr>
                                <w:rFonts w:ascii="Times" w:hAnsi="Times"/>
                                <w:b/>
                                <w:sz w:val="22"/>
                                <w:szCs w:val="22"/>
                              </w:rPr>
                              <w:t>BEHAVIOR PLAN WITH FURTHER CONSEQUENCES.</w:t>
                            </w:r>
                          </w:p>
                          <w:p w14:paraId="52A574CB" w14:textId="77777777" w:rsidR="00FD3E56" w:rsidRPr="00D520BC" w:rsidRDefault="00FD3E56" w:rsidP="007B065A">
                            <w:pPr>
                              <w:pStyle w:val="BodyText"/>
                              <w:spacing w:after="0" w:line="240" w:lineRule="auto"/>
                              <w:ind w:left="360"/>
                              <w:rPr>
                                <w:rFonts w:ascii="Times" w:hAnsi="Times"/>
                                <w:b/>
                              </w:rPr>
                            </w:pPr>
                          </w:p>
                          <w:p w14:paraId="307E6E62" w14:textId="77777777" w:rsidR="00FD3E56" w:rsidRPr="00D520BC" w:rsidRDefault="00FD3E56">
                            <w:pPr>
                              <w:rPr>
                                <w:rFonts w:ascii="Times" w:hAnsi="Times"/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9" o:spid="_x0000_s1036" type="#_x0000_t202" style="position:absolute;margin-left:175.65pt;margin-top:467.15pt;width:323.6pt;height:101.0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" stroked="f">
                <v:textbox>
                  <w:txbxContent>
                    <w:p w14:paraId="6A5FDA74" w14:textId="77777777" w:rsidR="00FD3E56" w:rsidRPr="002B6433" w:rsidRDefault="00FD3E56" w:rsidP="007B065A">
                      <w:pPr>
                        <w:pStyle w:val="BodyText"/>
                        <w:rPr>
                          <w:rFonts w:ascii="Times" w:hAnsi="Times"/>
                          <w:b/>
                          <w:sz w:val="22"/>
                          <w:szCs w:val="22"/>
                          <w:u w:val="dottedHeavy"/>
                        </w:rPr>
                      </w:pPr>
                      <w:r w:rsidRPr="002B6433">
                        <w:rPr>
                          <w:rFonts w:ascii="Times" w:hAnsi="Times"/>
                          <w:b/>
                          <w:sz w:val="22"/>
                          <w:szCs w:val="22"/>
                          <w:u w:val="dottedHeavy"/>
                        </w:rPr>
                        <w:t>CONSEQUENCES OF INAPPROPRIATE BEHAVIOR</w:t>
                      </w:r>
                    </w:p>
                    <w:p w14:paraId="7A4C72C6" w14:textId="77777777" w:rsidR="00FD3E56" w:rsidRPr="002B6433" w:rsidRDefault="00FD3E56" w:rsidP="007B065A">
                      <w:pPr>
                        <w:pStyle w:val="BodyText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ascii="Times" w:hAnsi="Times"/>
                          <w:b/>
                          <w:sz w:val="22"/>
                          <w:szCs w:val="22"/>
                        </w:rPr>
                      </w:pPr>
                      <w:r w:rsidRPr="002B6433">
                        <w:rPr>
                          <w:rFonts w:ascii="Times" w:hAnsi="Times"/>
                          <w:b/>
                          <w:sz w:val="22"/>
                          <w:szCs w:val="22"/>
                        </w:rPr>
                        <w:t>VERBAL WARNING</w:t>
                      </w:r>
                    </w:p>
                    <w:p w14:paraId="61DBFF94" w14:textId="77777777" w:rsidR="00FD3E56" w:rsidRPr="002B6433" w:rsidRDefault="00FD3E56" w:rsidP="007B065A">
                      <w:pPr>
                        <w:pStyle w:val="BodyText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ascii="Times" w:hAnsi="Times"/>
                          <w:b/>
                          <w:sz w:val="22"/>
                          <w:szCs w:val="22"/>
                        </w:rPr>
                      </w:pPr>
                      <w:r w:rsidRPr="002B6433">
                        <w:rPr>
                          <w:rFonts w:ascii="Times" w:hAnsi="Times"/>
                          <w:b/>
                          <w:sz w:val="22"/>
                          <w:szCs w:val="22"/>
                        </w:rPr>
                        <w:t>REMOVED FROM CLASS &amp; CALL HOME</w:t>
                      </w:r>
                    </w:p>
                    <w:p w14:paraId="4FE8AF1A" w14:textId="77777777" w:rsidR="00FD3E56" w:rsidRPr="002B6433" w:rsidRDefault="00FD3E56" w:rsidP="007B065A">
                      <w:pPr>
                        <w:pStyle w:val="BodyText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ascii="Times" w:hAnsi="Times"/>
                          <w:b/>
                          <w:sz w:val="22"/>
                          <w:szCs w:val="22"/>
                        </w:rPr>
                      </w:pPr>
                      <w:r w:rsidRPr="002B6433">
                        <w:rPr>
                          <w:rFonts w:ascii="Times" w:hAnsi="Times"/>
                          <w:b/>
                          <w:sz w:val="22"/>
                          <w:szCs w:val="22"/>
                        </w:rPr>
                        <w:t>OFFICE REFERRAL/REMOVED FROM CLASS – CALL HOME</w:t>
                      </w:r>
                    </w:p>
                    <w:p w14:paraId="2C924639" w14:textId="77777777" w:rsidR="00FD3E56" w:rsidRPr="002B6433" w:rsidRDefault="00FD3E56" w:rsidP="007B065A">
                      <w:pPr>
                        <w:pStyle w:val="BodyText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ascii="Times" w:hAnsi="Times"/>
                          <w:b/>
                          <w:sz w:val="22"/>
                          <w:szCs w:val="22"/>
                        </w:rPr>
                      </w:pPr>
                      <w:r w:rsidRPr="002B6433">
                        <w:rPr>
                          <w:rFonts w:ascii="Times" w:hAnsi="Times"/>
                          <w:b/>
                          <w:sz w:val="22"/>
                          <w:szCs w:val="22"/>
                        </w:rPr>
                        <w:t>LUNCH /AFTERSCHOOL DETENTION</w:t>
                      </w:r>
                    </w:p>
                    <w:p w14:paraId="029CC104" w14:textId="77777777" w:rsidR="00FD3E56" w:rsidRPr="002B6433" w:rsidRDefault="00FD3E56" w:rsidP="007B065A">
                      <w:pPr>
                        <w:pStyle w:val="BodyText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ascii="Times" w:hAnsi="Times"/>
                          <w:b/>
                          <w:sz w:val="22"/>
                          <w:szCs w:val="22"/>
                        </w:rPr>
                      </w:pPr>
                      <w:r w:rsidRPr="002B6433">
                        <w:rPr>
                          <w:rFonts w:ascii="Times" w:hAnsi="Times"/>
                          <w:b/>
                          <w:sz w:val="22"/>
                          <w:szCs w:val="22"/>
                        </w:rPr>
                        <w:t>BEHAVIOR PLAN WITH FURTHER CONSEQUENCES.</w:t>
                      </w:r>
                    </w:p>
                    <w:p w14:paraId="52A574CB" w14:textId="77777777" w:rsidR="00FD3E56" w:rsidRPr="00D520BC" w:rsidRDefault="00FD3E56" w:rsidP="007B065A">
                      <w:pPr>
                        <w:pStyle w:val="BodyText"/>
                        <w:spacing w:after="0" w:line="240" w:lineRule="auto"/>
                        <w:ind w:left="360"/>
                        <w:rPr>
                          <w:rFonts w:ascii="Times" w:hAnsi="Times"/>
                          <w:b/>
                        </w:rPr>
                      </w:pPr>
                    </w:p>
                    <w:p w14:paraId="307E6E62" w14:textId="77777777" w:rsidR="00FD3E56" w:rsidRPr="00D520BC" w:rsidRDefault="00FD3E56">
                      <w:pPr>
                        <w:rPr>
                          <w:rFonts w:ascii="Times" w:hAnsi="Times"/>
                          <w:b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BD3083B" wp14:editId="0FF93DC9">
                <wp:simplePos x="0" y="0"/>
                <wp:positionH relativeFrom="page">
                  <wp:posOffset>2400300</wp:posOffset>
                </wp:positionH>
                <wp:positionV relativeFrom="page">
                  <wp:posOffset>7304405</wp:posOffset>
                </wp:positionV>
                <wp:extent cx="4892675" cy="944880"/>
                <wp:effectExtent l="0" t="1905" r="0" b="5715"/>
                <wp:wrapNone/>
                <wp:docPr id="5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2675" cy="944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0022F3" w14:textId="77777777" w:rsidR="00FD3E56" w:rsidRDefault="00FD3E56" w:rsidP="00A43F0F">
                            <w:pPr>
                              <w:pStyle w:val="BodyText"/>
                              <w:spacing w:line="240" w:lineRule="exact"/>
                            </w:pPr>
                            <w:r>
                              <w:t xml:space="preserve">Students are expected to utilize class time efficiently. Projects and assignments are to be completed in class. Homework is not assigned outside of class time during the Trimester, </w:t>
                            </w:r>
                            <w:r w:rsidRPr="00D00CCF">
                              <w:rPr>
                                <w:i/>
                              </w:rPr>
                              <w:t>however</w:t>
                            </w:r>
                            <w:r>
                              <w:t xml:space="preserve"> may be necessary based on student productivity or due to lost class time. Students are encouraged to spend </w:t>
                            </w:r>
                            <w:r w:rsidRPr="00D00CCF">
                              <w:rPr>
                                <w:i/>
                              </w:rPr>
                              <w:t>any</w:t>
                            </w:r>
                            <w:r>
                              <w:t xml:space="preserve"> quality time they have to complete their assignments and projects.  </w:t>
                            </w:r>
                            <w:r w:rsidRPr="00F5146D">
                              <w:rPr>
                                <w:b/>
                                <w:i/>
                              </w:rPr>
                              <w:t xml:space="preserve">Afterschool </w:t>
                            </w:r>
                            <w:r>
                              <w:t>make up times are available weekly on a sign-up basis.</w:t>
                            </w:r>
                          </w:p>
                          <w:p w14:paraId="2B4984F1" w14:textId="77777777" w:rsidR="00FD3E56" w:rsidRDefault="00FD3E56">
                            <w:pPr>
                              <w:pStyle w:val="BodyText"/>
                              <w:spacing w:line="240" w:lineRule="exac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6" o:spid="_x0000_s1037" type="#_x0000_t202" style="position:absolute;margin-left:189pt;margin-top:575.15pt;width:385.25pt;height:74.4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" filled="f" stroked="f">
                <v:textbox inset="0,0,0,0">
                  <w:txbxContent>
                    <w:p w14:paraId="070022F3" w14:textId="77777777" w:rsidR="00FD3E56" w:rsidRDefault="00FD3E56" w:rsidP="00A43F0F">
                      <w:pPr>
                        <w:pStyle w:val="BodyText"/>
                        <w:spacing w:line="240" w:lineRule="exact"/>
                      </w:pPr>
                      <w:r>
                        <w:t xml:space="preserve">Students are expected to utilize class time efficiently. Projects and assignments are to be completed in class. Homework is not assigned outside of class time during the Trimester, </w:t>
                      </w:r>
                      <w:r w:rsidRPr="00D00CCF">
                        <w:rPr>
                          <w:i/>
                        </w:rPr>
                        <w:t>however</w:t>
                      </w:r>
                      <w:r>
                        <w:t xml:space="preserve"> may be necessary based on student productivity or due to lost class time. Students are encouraged to spend </w:t>
                      </w:r>
                      <w:r w:rsidRPr="00D00CCF">
                        <w:rPr>
                          <w:i/>
                        </w:rPr>
                        <w:t>any</w:t>
                      </w:r>
                      <w:r>
                        <w:t xml:space="preserve"> quality time they have to complete their assignments and projects.  </w:t>
                      </w:r>
                      <w:r w:rsidRPr="00F5146D">
                        <w:rPr>
                          <w:b/>
                          <w:i/>
                        </w:rPr>
                        <w:t xml:space="preserve">Afterschool </w:t>
                      </w:r>
                      <w:r>
                        <w:t>make up times are available weekly on a sign-up basis.</w:t>
                      </w:r>
                    </w:p>
                    <w:p w14:paraId="2B4984F1" w14:textId="77777777" w:rsidR="00FD3E56" w:rsidRDefault="00FD3E56">
                      <w:pPr>
                        <w:pStyle w:val="BodyText"/>
                        <w:spacing w:line="240" w:lineRule="exac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59EF7A07" wp14:editId="4C97E076">
            <wp:simplePos x="0" y="0"/>
            <wp:positionH relativeFrom="page">
              <wp:posOffset>5614670</wp:posOffset>
            </wp:positionH>
            <wp:positionV relativeFrom="page">
              <wp:posOffset>6755130</wp:posOffset>
            </wp:positionV>
            <wp:extent cx="575945" cy="522605"/>
            <wp:effectExtent l="102870" t="100330" r="85725" b="85725"/>
            <wp:wrapNone/>
            <wp:docPr id="226" name="Picture 226" descr="greenst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26" descr="greensteps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729308">
                      <a:off x="0" y="0"/>
                      <a:ext cx="575945" cy="52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3293A08" wp14:editId="52E27632">
                <wp:simplePos x="0" y="0"/>
                <wp:positionH relativeFrom="page">
                  <wp:posOffset>3715385</wp:posOffset>
                </wp:positionH>
                <wp:positionV relativeFrom="page">
                  <wp:posOffset>6924675</wp:posOffset>
                </wp:positionV>
                <wp:extent cx="2057400" cy="312420"/>
                <wp:effectExtent l="0" t="3175" r="5715" b="1905"/>
                <wp:wrapNone/>
                <wp:docPr id="4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31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54DD2A" w14:textId="77777777" w:rsidR="00FD3E56" w:rsidRPr="006B58F0" w:rsidRDefault="00FD3E56">
                            <w:pPr>
                              <w:pStyle w:val="Heading2"/>
                              <w:jc w:val="center"/>
                              <w:rPr>
                                <w:rFonts w:ascii="Sketchy" w:hAnsi="Sketchy"/>
                                <w:color w:val="4618C6"/>
                                <w:sz w:val="44"/>
                                <w:szCs w:val="44"/>
                              </w:rPr>
                            </w:pPr>
                            <w:r w:rsidRPr="006B58F0">
                              <w:rPr>
                                <w:rFonts w:ascii="Sketchy" w:hAnsi="Sketchy"/>
                                <w:sz w:val="44"/>
                                <w:szCs w:val="44"/>
                              </w:rPr>
                              <w:t>Class Productivity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5" o:spid="_x0000_s1038" type="#_x0000_t202" style="position:absolute;margin-left:292.55pt;margin-top:545.25pt;width:162pt;height:24.6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" filled="f" stroked="f">
                <v:textbox inset="0,0,0,0">
                  <w:txbxContent>
                    <w:p w14:paraId="7E54DD2A" w14:textId="77777777" w:rsidR="00FD3E56" w:rsidRPr="006B58F0" w:rsidRDefault="00FD3E56">
                      <w:pPr>
                        <w:pStyle w:val="Heading2"/>
                        <w:jc w:val="center"/>
                        <w:rPr>
                          <w:rFonts w:ascii="Sketchy" w:hAnsi="Sketchy"/>
                          <w:color w:val="4618C6"/>
                          <w:sz w:val="44"/>
                          <w:szCs w:val="44"/>
                        </w:rPr>
                      </w:pPr>
                      <w:r w:rsidRPr="006B58F0">
                        <w:rPr>
                          <w:rFonts w:ascii="Sketchy" w:hAnsi="Sketchy"/>
                          <w:sz w:val="44"/>
                          <w:szCs w:val="44"/>
                        </w:rPr>
                        <w:t>Class Productivity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FA4166D" wp14:editId="3803C080">
                <wp:simplePos x="0" y="0"/>
                <wp:positionH relativeFrom="column">
                  <wp:posOffset>3648075</wp:posOffset>
                </wp:positionH>
                <wp:positionV relativeFrom="paragraph">
                  <wp:posOffset>198120</wp:posOffset>
                </wp:positionV>
                <wp:extent cx="2493010" cy="1310640"/>
                <wp:effectExtent l="3175" t="0" r="18415" b="15240"/>
                <wp:wrapNone/>
                <wp:docPr id="3" name="Text Box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3010" cy="13106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B1CB36" w14:textId="77777777" w:rsidR="00FD3E56" w:rsidRDefault="00FD3E56" w:rsidP="009B75D0">
                            <w:r>
                              <w:rPr>
                                <w:b/>
                              </w:rPr>
                              <w:t>Trimester</w:t>
                            </w:r>
                            <w:r w:rsidRPr="00963F46">
                              <w:rPr>
                                <w:b/>
                              </w:rPr>
                              <w:t xml:space="preserve"> </w:t>
                            </w:r>
                            <w:r w:rsidR="002B6433">
                              <w:rPr>
                                <w:b/>
                              </w:rPr>
                              <w:t>2</w:t>
                            </w:r>
                          </w:p>
                          <w:p w14:paraId="21EE29B3" w14:textId="77777777" w:rsidR="0076219D" w:rsidRPr="00FD3E56" w:rsidRDefault="0076219D" w:rsidP="0076219D">
                            <w:pPr>
                              <w:rPr>
                                <w:szCs w:val="24"/>
                              </w:rPr>
                            </w:pPr>
                            <w:r w:rsidRPr="00FD3E56">
                              <w:rPr>
                                <w:szCs w:val="24"/>
                              </w:rPr>
                              <w:t>1</w:t>
                            </w:r>
                            <w:r w:rsidRPr="00FD3E56">
                              <w:rPr>
                                <w:szCs w:val="24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szCs w:val="24"/>
                              </w:rPr>
                              <w:t xml:space="preserve"> Hour ~ Art 7</w:t>
                            </w:r>
                          </w:p>
                          <w:p w14:paraId="48C27F49" w14:textId="77777777" w:rsidR="0076219D" w:rsidRPr="00FD3E56" w:rsidRDefault="0076219D" w:rsidP="0076219D">
                            <w:pPr>
                              <w:rPr>
                                <w:szCs w:val="24"/>
                              </w:rPr>
                            </w:pPr>
                            <w:r w:rsidRPr="00FD3E56">
                              <w:rPr>
                                <w:szCs w:val="24"/>
                              </w:rPr>
                              <w:t>2</w:t>
                            </w:r>
                            <w:r w:rsidRPr="00FD3E56">
                              <w:rPr>
                                <w:szCs w:val="24"/>
                                <w:vertAlign w:val="superscript"/>
                              </w:rPr>
                              <w:t>nd</w:t>
                            </w:r>
                            <w:r w:rsidRPr="00FD3E56">
                              <w:rPr>
                                <w:szCs w:val="24"/>
                              </w:rPr>
                              <w:t xml:space="preserve">Hour ~ </w:t>
                            </w:r>
                            <w:r>
                              <w:rPr>
                                <w:szCs w:val="24"/>
                              </w:rPr>
                              <w:t>Art 8</w:t>
                            </w:r>
                          </w:p>
                          <w:p w14:paraId="6899E364" w14:textId="77777777" w:rsidR="0076219D" w:rsidRPr="00FD3E56" w:rsidRDefault="0076219D" w:rsidP="0076219D">
                            <w:pPr>
                              <w:rPr>
                                <w:szCs w:val="24"/>
                              </w:rPr>
                            </w:pPr>
                            <w:r w:rsidRPr="00FD3E56">
                              <w:rPr>
                                <w:szCs w:val="24"/>
                              </w:rPr>
                              <w:t>3</w:t>
                            </w:r>
                            <w:r w:rsidRPr="00FD3E56">
                              <w:rPr>
                                <w:szCs w:val="24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szCs w:val="24"/>
                              </w:rPr>
                              <w:t xml:space="preserve"> Hour ~ Art 8</w:t>
                            </w:r>
                          </w:p>
                          <w:p w14:paraId="72B5654B" w14:textId="77777777" w:rsidR="0076219D" w:rsidRPr="00FD3E56" w:rsidRDefault="0076219D" w:rsidP="0076219D">
                            <w:pPr>
                              <w:rPr>
                                <w:szCs w:val="24"/>
                              </w:rPr>
                            </w:pPr>
                            <w:r w:rsidRPr="00FD3E56">
                              <w:rPr>
                                <w:szCs w:val="24"/>
                              </w:rPr>
                              <w:t>4</w:t>
                            </w:r>
                            <w:r w:rsidRPr="00FD3E56">
                              <w:rPr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FD3E56">
                              <w:rPr>
                                <w:szCs w:val="24"/>
                              </w:rPr>
                              <w:t xml:space="preserve"> Hour ~ </w:t>
                            </w:r>
                            <w:r>
                              <w:rPr>
                                <w:szCs w:val="24"/>
                              </w:rPr>
                              <w:t>Art 8-day 1 Art 7-Day2</w:t>
                            </w:r>
                          </w:p>
                          <w:p w14:paraId="33FBD2A7" w14:textId="77777777" w:rsidR="0076219D" w:rsidRPr="00FD3E56" w:rsidRDefault="0076219D" w:rsidP="0076219D">
                            <w:pPr>
                              <w:rPr>
                                <w:szCs w:val="24"/>
                              </w:rPr>
                            </w:pPr>
                            <w:r w:rsidRPr="00FD3E56">
                              <w:rPr>
                                <w:szCs w:val="24"/>
                              </w:rPr>
                              <w:t>5</w:t>
                            </w:r>
                            <w:r w:rsidRPr="00FD3E56">
                              <w:rPr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FD3E56">
                              <w:rPr>
                                <w:szCs w:val="24"/>
                              </w:rPr>
                              <w:t xml:space="preserve"> Hour ~ </w:t>
                            </w:r>
                            <w:r>
                              <w:rPr>
                                <w:i/>
                                <w:szCs w:val="24"/>
                              </w:rPr>
                              <w:t>Art 7</w:t>
                            </w:r>
                          </w:p>
                          <w:p w14:paraId="5ECD136D" w14:textId="77777777" w:rsidR="0076219D" w:rsidRPr="00FD3E56" w:rsidRDefault="0076219D" w:rsidP="0076219D">
                            <w:pPr>
                              <w:rPr>
                                <w:i/>
                                <w:szCs w:val="24"/>
                              </w:rPr>
                            </w:pPr>
                            <w:r w:rsidRPr="00FD3E56">
                              <w:rPr>
                                <w:szCs w:val="24"/>
                              </w:rPr>
                              <w:t>6</w:t>
                            </w:r>
                            <w:r w:rsidRPr="00FD3E56">
                              <w:rPr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FD3E56">
                              <w:rPr>
                                <w:szCs w:val="24"/>
                              </w:rPr>
                              <w:t xml:space="preserve"> Hour ~ </w:t>
                            </w:r>
                            <w:r>
                              <w:rPr>
                                <w:i/>
                                <w:szCs w:val="24"/>
                              </w:rPr>
                              <w:t>Jewelry</w:t>
                            </w:r>
                          </w:p>
                          <w:p w14:paraId="0E4CB6FA" w14:textId="77777777" w:rsidR="00FD3E56" w:rsidRPr="00963F46" w:rsidRDefault="00FD3E56" w:rsidP="009B75D0">
                            <w:pPr>
                              <w:rPr>
                                <w:sz w:val="22"/>
                              </w:rPr>
                            </w:pPr>
                            <w:bookmarkStart w:id="0" w:name="_GoBack"/>
                            <w:bookmarkEnd w:id="0"/>
                          </w:p>
                          <w:p w14:paraId="30146059" w14:textId="77777777" w:rsidR="00FD3E56" w:rsidRDefault="00FD3E56" w:rsidP="009B75D0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         </w:t>
                            </w:r>
                          </w:p>
                          <w:p w14:paraId="18C113C5" w14:textId="77777777" w:rsidR="00FD3E56" w:rsidRDefault="00FD3E56" w:rsidP="009B75D0">
                            <w:pPr>
                              <w:rPr>
                                <w:sz w:val="22"/>
                              </w:rPr>
                            </w:pPr>
                          </w:p>
                          <w:p w14:paraId="42203373" w14:textId="77777777" w:rsidR="00FD3E56" w:rsidRDefault="00FD3E56" w:rsidP="009B75D0">
                            <w:pPr>
                              <w:rPr>
                                <w:sz w:val="22"/>
                              </w:rPr>
                            </w:pPr>
                          </w:p>
                          <w:p w14:paraId="6862962C" w14:textId="77777777" w:rsidR="00FD3E56" w:rsidRDefault="00FD3E56" w:rsidP="009B75D0">
                            <w:pPr>
                              <w:rPr>
                                <w:sz w:val="22"/>
                              </w:rPr>
                            </w:pPr>
                          </w:p>
                          <w:p w14:paraId="2927F632" w14:textId="77777777" w:rsidR="00FD3E56" w:rsidRDefault="00FD3E56" w:rsidP="009B75D0">
                            <w:pPr>
                              <w:rPr>
                                <w:sz w:val="22"/>
                              </w:rPr>
                            </w:pPr>
                          </w:p>
                          <w:p w14:paraId="7D1C9854" w14:textId="77777777" w:rsidR="00FD3E56" w:rsidRDefault="00FD3E56" w:rsidP="009B75D0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4" o:spid="_x0000_s1039" type="#_x0000_t202" style="position:absolute;margin-left:287.25pt;margin-top:15.6pt;width:196.3pt;height:103.2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">
                <v:fill opacity="0"/>
                <v:textbox>
                  <w:txbxContent>
                    <w:p w14:paraId="05B1CB36" w14:textId="77777777" w:rsidR="00FD3E56" w:rsidRDefault="00FD3E56" w:rsidP="009B75D0">
                      <w:r>
                        <w:rPr>
                          <w:b/>
                        </w:rPr>
                        <w:t>Trimester</w:t>
                      </w:r>
                      <w:r w:rsidRPr="00963F46">
                        <w:rPr>
                          <w:b/>
                        </w:rPr>
                        <w:t xml:space="preserve"> </w:t>
                      </w:r>
                      <w:r w:rsidR="002B6433">
                        <w:rPr>
                          <w:b/>
                        </w:rPr>
                        <w:t>2</w:t>
                      </w:r>
                    </w:p>
                    <w:p w14:paraId="21EE29B3" w14:textId="77777777" w:rsidR="0076219D" w:rsidRPr="00FD3E56" w:rsidRDefault="0076219D" w:rsidP="0076219D">
                      <w:pPr>
                        <w:rPr>
                          <w:szCs w:val="24"/>
                        </w:rPr>
                      </w:pPr>
                      <w:r w:rsidRPr="00FD3E56">
                        <w:rPr>
                          <w:szCs w:val="24"/>
                        </w:rPr>
                        <w:t>1</w:t>
                      </w:r>
                      <w:r w:rsidRPr="00FD3E56">
                        <w:rPr>
                          <w:szCs w:val="24"/>
                          <w:vertAlign w:val="superscript"/>
                        </w:rPr>
                        <w:t>st</w:t>
                      </w:r>
                      <w:r>
                        <w:rPr>
                          <w:szCs w:val="24"/>
                        </w:rPr>
                        <w:t xml:space="preserve"> Hour ~ Art 7</w:t>
                      </w:r>
                    </w:p>
                    <w:p w14:paraId="48C27F49" w14:textId="77777777" w:rsidR="0076219D" w:rsidRPr="00FD3E56" w:rsidRDefault="0076219D" w:rsidP="0076219D">
                      <w:pPr>
                        <w:rPr>
                          <w:szCs w:val="24"/>
                        </w:rPr>
                      </w:pPr>
                      <w:r w:rsidRPr="00FD3E56">
                        <w:rPr>
                          <w:szCs w:val="24"/>
                        </w:rPr>
                        <w:t>2</w:t>
                      </w:r>
                      <w:r w:rsidRPr="00FD3E56">
                        <w:rPr>
                          <w:szCs w:val="24"/>
                          <w:vertAlign w:val="superscript"/>
                        </w:rPr>
                        <w:t>nd</w:t>
                      </w:r>
                      <w:r w:rsidRPr="00FD3E56">
                        <w:rPr>
                          <w:szCs w:val="24"/>
                        </w:rPr>
                        <w:t xml:space="preserve">Hour ~ </w:t>
                      </w:r>
                      <w:r>
                        <w:rPr>
                          <w:szCs w:val="24"/>
                        </w:rPr>
                        <w:t>Art 8</w:t>
                      </w:r>
                    </w:p>
                    <w:p w14:paraId="6899E364" w14:textId="77777777" w:rsidR="0076219D" w:rsidRPr="00FD3E56" w:rsidRDefault="0076219D" w:rsidP="0076219D">
                      <w:pPr>
                        <w:rPr>
                          <w:szCs w:val="24"/>
                        </w:rPr>
                      </w:pPr>
                      <w:r w:rsidRPr="00FD3E56">
                        <w:rPr>
                          <w:szCs w:val="24"/>
                        </w:rPr>
                        <w:t>3</w:t>
                      </w:r>
                      <w:r w:rsidRPr="00FD3E56">
                        <w:rPr>
                          <w:szCs w:val="24"/>
                          <w:vertAlign w:val="superscript"/>
                        </w:rPr>
                        <w:t>rd</w:t>
                      </w:r>
                      <w:r>
                        <w:rPr>
                          <w:szCs w:val="24"/>
                        </w:rPr>
                        <w:t xml:space="preserve"> Hour ~ Art 8</w:t>
                      </w:r>
                    </w:p>
                    <w:p w14:paraId="72B5654B" w14:textId="77777777" w:rsidR="0076219D" w:rsidRPr="00FD3E56" w:rsidRDefault="0076219D" w:rsidP="0076219D">
                      <w:pPr>
                        <w:rPr>
                          <w:szCs w:val="24"/>
                        </w:rPr>
                      </w:pPr>
                      <w:r w:rsidRPr="00FD3E56">
                        <w:rPr>
                          <w:szCs w:val="24"/>
                        </w:rPr>
                        <w:t>4</w:t>
                      </w:r>
                      <w:r w:rsidRPr="00FD3E56">
                        <w:rPr>
                          <w:szCs w:val="24"/>
                          <w:vertAlign w:val="superscript"/>
                        </w:rPr>
                        <w:t>th</w:t>
                      </w:r>
                      <w:r w:rsidRPr="00FD3E56">
                        <w:rPr>
                          <w:szCs w:val="24"/>
                        </w:rPr>
                        <w:t xml:space="preserve"> Hour ~ </w:t>
                      </w:r>
                      <w:r>
                        <w:rPr>
                          <w:szCs w:val="24"/>
                        </w:rPr>
                        <w:t>Art 8-day 1 Art 7-Day2</w:t>
                      </w:r>
                    </w:p>
                    <w:p w14:paraId="33FBD2A7" w14:textId="77777777" w:rsidR="0076219D" w:rsidRPr="00FD3E56" w:rsidRDefault="0076219D" w:rsidP="0076219D">
                      <w:pPr>
                        <w:rPr>
                          <w:szCs w:val="24"/>
                        </w:rPr>
                      </w:pPr>
                      <w:r w:rsidRPr="00FD3E56">
                        <w:rPr>
                          <w:szCs w:val="24"/>
                        </w:rPr>
                        <w:t>5</w:t>
                      </w:r>
                      <w:r w:rsidRPr="00FD3E56">
                        <w:rPr>
                          <w:szCs w:val="24"/>
                          <w:vertAlign w:val="superscript"/>
                        </w:rPr>
                        <w:t>th</w:t>
                      </w:r>
                      <w:r w:rsidRPr="00FD3E56">
                        <w:rPr>
                          <w:szCs w:val="24"/>
                        </w:rPr>
                        <w:t xml:space="preserve"> Hour ~ </w:t>
                      </w:r>
                      <w:r>
                        <w:rPr>
                          <w:i/>
                          <w:szCs w:val="24"/>
                        </w:rPr>
                        <w:t>Art 7</w:t>
                      </w:r>
                    </w:p>
                    <w:p w14:paraId="5ECD136D" w14:textId="77777777" w:rsidR="0076219D" w:rsidRPr="00FD3E56" w:rsidRDefault="0076219D" w:rsidP="0076219D">
                      <w:pPr>
                        <w:rPr>
                          <w:i/>
                          <w:szCs w:val="24"/>
                        </w:rPr>
                      </w:pPr>
                      <w:r w:rsidRPr="00FD3E56">
                        <w:rPr>
                          <w:szCs w:val="24"/>
                        </w:rPr>
                        <w:t>6</w:t>
                      </w:r>
                      <w:r w:rsidRPr="00FD3E56">
                        <w:rPr>
                          <w:szCs w:val="24"/>
                          <w:vertAlign w:val="superscript"/>
                        </w:rPr>
                        <w:t>th</w:t>
                      </w:r>
                      <w:r w:rsidRPr="00FD3E56">
                        <w:rPr>
                          <w:szCs w:val="24"/>
                        </w:rPr>
                        <w:t xml:space="preserve"> Hour ~ </w:t>
                      </w:r>
                      <w:r>
                        <w:rPr>
                          <w:i/>
                          <w:szCs w:val="24"/>
                        </w:rPr>
                        <w:t>Jewelry</w:t>
                      </w:r>
                    </w:p>
                    <w:p w14:paraId="0E4CB6FA" w14:textId="77777777" w:rsidR="00FD3E56" w:rsidRPr="00963F46" w:rsidRDefault="00FD3E56" w:rsidP="009B75D0">
                      <w:pPr>
                        <w:rPr>
                          <w:sz w:val="22"/>
                        </w:rPr>
                      </w:pPr>
                      <w:bookmarkStart w:id="1" w:name="_GoBack"/>
                      <w:bookmarkEnd w:id="1"/>
                    </w:p>
                    <w:p w14:paraId="30146059" w14:textId="77777777" w:rsidR="00FD3E56" w:rsidRDefault="00FD3E56" w:rsidP="009B75D0">
                      <w:p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 xml:space="preserve">         </w:t>
                      </w:r>
                    </w:p>
                    <w:p w14:paraId="18C113C5" w14:textId="77777777" w:rsidR="00FD3E56" w:rsidRDefault="00FD3E56" w:rsidP="009B75D0">
                      <w:pPr>
                        <w:rPr>
                          <w:sz w:val="22"/>
                        </w:rPr>
                      </w:pPr>
                    </w:p>
                    <w:p w14:paraId="42203373" w14:textId="77777777" w:rsidR="00FD3E56" w:rsidRDefault="00FD3E56" w:rsidP="009B75D0">
                      <w:pPr>
                        <w:rPr>
                          <w:sz w:val="22"/>
                        </w:rPr>
                      </w:pPr>
                    </w:p>
                    <w:p w14:paraId="6862962C" w14:textId="77777777" w:rsidR="00FD3E56" w:rsidRDefault="00FD3E56" w:rsidP="009B75D0">
                      <w:pPr>
                        <w:rPr>
                          <w:sz w:val="22"/>
                        </w:rPr>
                      </w:pPr>
                    </w:p>
                    <w:p w14:paraId="2927F632" w14:textId="77777777" w:rsidR="00FD3E56" w:rsidRDefault="00FD3E56" w:rsidP="009B75D0">
                      <w:pPr>
                        <w:rPr>
                          <w:sz w:val="22"/>
                        </w:rPr>
                      </w:pPr>
                    </w:p>
                    <w:p w14:paraId="7D1C9854" w14:textId="77777777" w:rsidR="00FD3E56" w:rsidRDefault="00FD3E56" w:rsidP="009B75D0">
                      <w:pPr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4FD456B" wp14:editId="627DD058">
                <wp:simplePos x="0" y="0"/>
                <wp:positionH relativeFrom="column">
                  <wp:posOffset>1380490</wp:posOffset>
                </wp:positionH>
                <wp:positionV relativeFrom="paragraph">
                  <wp:posOffset>198120</wp:posOffset>
                </wp:positionV>
                <wp:extent cx="2123440" cy="1309370"/>
                <wp:effectExtent l="0" t="0" r="13970" b="16510"/>
                <wp:wrapNone/>
                <wp:docPr id="2" name="Text Box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3440" cy="13093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91641A" w14:textId="77777777" w:rsidR="00FD3E56" w:rsidRDefault="00FD3E56" w:rsidP="009B75D0">
                            <w:r>
                              <w:t xml:space="preserve">Instructor: </w:t>
                            </w:r>
                          </w:p>
                          <w:p w14:paraId="2ABA4111" w14:textId="77777777" w:rsidR="00FD3E56" w:rsidRPr="00FD3E56" w:rsidRDefault="00FD3E56" w:rsidP="009B75D0">
                            <w:pPr>
                              <w:rPr>
                                <w:rFonts w:ascii="Sketchy" w:hAnsi="Sketchy"/>
                                <w:sz w:val="52"/>
                                <w:szCs w:val="52"/>
                              </w:rPr>
                            </w:pPr>
                            <w:r w:rsidRPr="00FD3E56">
                              <w:rPr>
                                <w:rFonts w:ascii="Sketchy" w:hAnsi="Sketchy"/>
                                <w:sz w:val="52"/>
                                <w:szCs w:val="52"/>
                              </w:rPr>
                              <w:t>Mr.</w:t>
                            </w:r>
                            <w:r>
                              <w:rPr>
                                <w:rFonts w:ascii="Sketchy" w:hAnsi="Sketchy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FD3E56">
                              <w:rPr>
                                <w:rFonts w:ascii="Sketchy" w:hAnsi="Sketchy"/>
                                <w:sz w:val="52"/>
                                <w:szCs w:val="52"/>
                              </w:rPr>
                              <w:t>Wiken</w:t>
                            </w:r>
                          </w:p>
                          <w:p w14:paraId="465EFA53" w14:textId="77777777" w:rsidR="00FD3E56" w:rsidRPr="00963F46" w:rsidRDefault="00FD3E56" w:rsidP="009B75D0">
                            <w:pPr>
                              <w:rPr>
                                <w:b/>
                                <w:i/>
                              </w:rPr>
                            </w:pPr>
                          </w:p>
                          <w:p w14:paraId="44B61120" w14:textId="77777777" w:rsidR="00FD3E56" w:rsidRDefault="00FD3E56" w:rsidP="009B75D0">
                            <w:r w:rsidRPr="005817E0">
                              <w:rPr>
                                <w:b/>
                                <w:i/>
                              </w:rPr>
                              <w:t>Phone:</w:t>
                            </w:r>
                            <w:r>
                              <w:t xml:space="preserve"> (763) 391-8800</w:t>
                            </w:r>
                          </w:p>
                          <w:p w14:paraId="17BBE3B3" w14:textId="77777777" w:rsidR="00FD3E56" w:rsidRPr="009E4937" w:rsidRDefault="00FD3E56" w:rsidP="009B75D0">
                            <w:pPr>
                              <w:rPr>
                                <w:sz w:val="20"/>
                              </w:rPr>
                            </w:pPr>
                            <w:r w:rsidRPr="005817E0">
                              <w:rPr>
                                <w:b/>
                                <w:i/>
                              </w:rPr>
                              <w:t>Email: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r w:rsidRPr="009E4937">
                              <w:rPr>
                                <w:sz w:val="20"/>
                              </w:rPr>
                              <w:t>wiken</w:t>
                            </w:r>
                            <w:r>
                              <w:rPr>
                                <w:sz w:val="20"/>
                              </w:rPr>
                              <w:t>p</w:t>
                            </w:r>
                            <w:r w:rsidRPr="009E4937">
                              <w:rPr>
                                <w:sz w:val="20"/>
                              </w:rPr>
                              <w:t>@district279.org</w:t>
                            </w:r>
                          </w:p>
                          <w:p w14:paraId="1E1B1329" w14:textId="77777777" w:rsidR="00FD3E56" w:rsidRDefault="00FD3E56" w:rsidP="009B75D0"/>
                          <w:p w14:paraId="0FBACA2A" w14:textId="77777777" w:rsidR="00FD3E56" w:rsidRDefault="00FD3E56" w:rsidP="009B75D0"/>
                          <w:p w14:paraId="0BEA5E90" w14:textId="77777777" w:rsidR="00FD3E56" w:rsidRDefault="00FD3E56" w:rsidP="009B75D0"/>
                          <w:p w14:paraId="393A81B8" w14:textId="77777777" w:rsidR="00FD3E56" w:rsidRDefault="00FD3E56" w:rsidP="009B75D0"/>
                          <w:p w14:paraId="148F4DA8" w14:textId="77777777" w:rsidR="00FD3E56" w:rsidRDefault="00FD3E56" w:rsidP="009B75D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3" o:spid="_x0000_s1040" type="#_x0000_t202" style="position:absolute;margin-left:108.7pt;margin-top:15.6pt;width:167.2pt;height:103.1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">
                <v:fill opacity="0"/>
                <v:textbox>
                  <w:txbxContent>
                    <w:p w14:paraId="7E91641A" w14:textId="77777777" w:rsidR="00FD3E56" w:rsidRDefault="00FD3E56" w:rsidP="009B75D0">
                      <w:r>
                        <w:t xml:space="preserve">Instructor: </w:t>
                      </w:r>
                    </w:p>
                    <w:p w14:paraId="2ABA4111" w14:textId="77777777" w:rsidR="00FD3E56" w:rsidRPr="00FD3E56" w:rsidRDefault="00FD3E56" w:rsidP="009B75D0">
                      <w:pPr>
                        <w:rPr>
                          <w:rFonts w:ascii="Sketchy" w:hAnsi="Sketchy"/>
                          <w:sz w:val="52"/>
                          <w:szCs w:val="52"/>
                        </w:rPr>
                      </w:pPr>
                      <w:r w:rsidRPr="00FD3E56">
                        <w:rPr>
                          <w:rFonts w:ascii="Sketchy" w:hAnsi="Sketchy"/>
                          <w:sz w:val="52"/>
                          <w:szCs w:val="52"/>
                        </w:rPr>
                        <w:t>Mr.</w:t>
                      </w:r>
                      <w:r>
                        <w:rPr>
                          <w:rFonts w:ascii="Sketchy" w:hAnsi="Sketchy"/>
                          <w:sz w:val="52"/>
                          <w:szCs w:val="52"/>
                        </w:rPr>
                        <w:t xml:space="preserve"> </w:t>
                      </w:r>
                      <w:r w:rsidRPr="00FD3E56">
                        <w:rPr>
                          <w:rFonts w:ascii="Sketchy" w:hAnsi="Sketchy"/>
                          <w:sz w:val="52"/>
                          <w:szCs w:val="52"/>
                        </w:rPr>
                        <w:t>Wiken</w:t>
                      </w:r>
                    </w:p>
                    <w:p w14:paraId="465EFA53" w14:textId="77777777" w:rsidR="00FD3E56" w:rsidRPr="00963F46" w:rsidRDefault="00FD3E56" w:rsidP="009B75D0">
                      <w:pPr>
                        <w:rPr>
                          <w:b/>
                          <w:i/>
                        </w:rPr>
                      </w:pPr>
                    </w:p>
                    <w:p w14:paraId="44B61120" w14:textId="77777777" w:rsidR="00FD3E56" w:rsidRDefault="00FD3E56" w:rsidP="009B75D0">
                      <w:r w:rsidRPr="005817E0">
                        <w:rPr>
                          <w:b/>
                          <w:i/>
                        </w:rPr>
                        <w:t>Phone:</w:t>
                      </w:r>
                      <w:r>
                        <w:t xml:space="preserve"> (763) 391-8800</w:t>
                      </w:r>
                    </w:p>
                    <w:p w14:paraId="17BBE3B3" w14:textId="77777777" w:rsidR="00FD3E56" w:rsidRPr="009E4937" w:rsidRDefault="00FD3E56" w:rsidP="009B75D0">
                      <w:pPr>
                        <w:rPr>
                          <w:sz w:val="20"/>
                        </w:rPr>
                      </w:pPr>
                      <w:r w:rsidRPr="005817E0">
                        <w:rPr>
                          <w:b/>
                          <w:i/>
                        </w:rPr>
                        <w:t>Email:</w:t>
                      </w:r>
                      <w:r>
                        <w:rPr>
                          <w:b/>
                          <w:i/>
                        </w:rPr>
                        <w:t xml:space="preserve"> </w:t>
                      </w:r>
                      <w:r w:rsidRPr="009E4937">
                        <w:rPr>
                          <w:sz w:val="20"/>
                        </w:rPr>
                        <w:t>wiken</w:t>
                      </w:r>
                      <w:r>
                        <w:rPr>
                          <w:sz w:val="20"/>
                        </w:rPr>
                        <w:t>p</w:t>
                      </w:r>
                      <w:r w:rsidRPr="009E4937">
                        <w:rPr>
                          <w:sz w:val="20"/>
                        </w:rPr>
                        <w:t>@district279.org</w:t>
                      </w:r>
                    </w:p>
                    <w:p w14:paraId="1E1B1329" w14:textId="77777777" w:rsidR="00FD3E56" w:rsidRDefault="00FD3E56" w:rsidP="009B75D0"/>
                    <w:p w14:paraId="0FBACA2A" w14:textId="77777777" w:rsidR="00FD3E56" w:rsidRDefault="00FD3E56" w:rsidP="009B75D0"/>
                    <w:p w14:paraId="0BEA5E90" w14:textId="77777777" w:rsidR="00FD3E56" w:rsidRDefault="00FD3E56" w:rsidP="009B75D0"/>
                    <w:p w14:paraId="393A81B8" w14:textId="77777777" w:rsidR="00FD3E56" w:rsidRDefault="00FD3E56" w:rsidP="009B75D0"/>
                    <w:p w14:paraId="148F4DA8" w14:textId="77777777" w:rsidR="00FD3E56" w:rsidRDefault="00FD3E56" w:rsidP="009B75D0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 wp14:anchorId="035CCA0E" wp14:editId="21F786DC">
                <wp:simplePos x="0" y="0"/>
                <wp:positionH relativeFrom="page">
                  <wp:posOffset>2400300</wp:posOffset>
                </wp:positionH>
                <wp:positionV relativeFrom="page">
                  <wp:posOffset>2400300</wp:posOffset>
                </wp:positionV>
                <wp:extent cx="4978400" cy="1494790"/>
                <wp:effectExtent l="25400" t="25400" r="25400" b="29210"/>
                <wp:wrapNone/>
                <wp:docPr id="1" name="Rectangl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78400" cy="149479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50800">
                          <a:solidFill>
                            <a:srgbClr val="4517C5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2" o:spid="_x0000_s1026" style="position:absolute;margin-left:189pt;margin-top:189pt;width:392pt;height:117.7pt;z-index:-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" fillcolor="silver" strokecolor="#4517c5" strokeweight="4pt"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5680" behindDoc="1" locked="0" layoutInCell="1" allowOverlap="1" wp14:anchorId="19C026B2" wp14:editId="52CF8E38">
            <wp:simplePos x="0" y="0"/>
            <wp:positionH relativeFrom="page">
              <wp:posOffset>2286000</wp:posOffset>
            </wp:positionH>
            <wp:positionV relativeFrom="page">
              <wp:posOffset>4000500</wp:posOffset>
            </wp:positionV>
            <wp:extent cx="575945" cy="521970"/>
            <wp:effectExtent l="0" t="0" r="8255" b="11430"/>
            <wp:wrapNone/>
            <wp:docPr id="224" name="Picture 224" descr="orangest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orangesteps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" cy="521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07F97" w:rsidRPr="00571E7B">
      <w:pgSz w:w="12240" w:h="15840"/>
      <w:pgMar w:top="1440" w:right="1800" w:bottom="1440" w:left="180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Impact">
    <w:panose1 w:val="020B080603090205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Base 05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Baskerville Semibold">
    <w:panose1 w:val="02020702070400020203"/>
    <w:charset w:val="00"/>
    <w:family w:val="auto"/>
    <w:pitch w:val="variable"/>
    <w:sig w:usb0="80000063" w:usb1="00000000" w:usb2="00000000" w:usb3="00000000" w:csb0="000001FB" w:csb1="00000000"/>
  </w:font>
  <w:font w:name="Arial Rounded MT Bold"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Charcoal">
    <w:altName w:val="Arial"/>
    <w:charset w:val="00"/>
    <w:family w:val="auto"/>
    <w:pitch w:val="variable"/>
    <w:sig w:usb0="03000000" w:usb1="00000000" w:usb2="00000000" w:usb3="00000000" w:csb0="00000001" w:csb1="00000000"/>
  </w:font>
  <w:font w:name="Sketchy">
    <w:panose1 w:val="02000603000000000000"/>
    <w:charset w:val="00"/>
    <w:family w:val="auto"/>
    <w:pitch w:val="variable"/>
    <w:sig w:usb0="80000003" w:usb1="1001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200CC20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6086CED"/>
    <w:multiLevelType w:val="hybridMultilevel"/>
    <w:tmpl w:val="324CD46C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1BB1088E"/>
    <w:multiLevelType w:val="hybridMultilevel"/>
    <w:tmpl w:val="0D5CD428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F750919"/>
    <w:multiLevelType w:val="hybridMultilevel"/>
    <w:tmpl w:val="2D4C0BB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F911AFF"/>
    <w:multiLevelType w:val="hybridMultilevel"/>
    <w:tmpl w:val="A3903B48"/>
    <w:lvl w:ilvl="0" w:tplc="491863A0">
      <w:numFmt w:val="bullet"/>
      <w:lvlText w:val=""/>
      <w:lvlJc w:val="left"/>
      <w:pPr>
        <w:tabs>
          <w:tab w:val="num" w:pos="660"/>
        </w:tabs>
        <w:ind w:left="660" w:hanging="360"/>
      </w:pPr>
      <w:rPr>
        <w:rFonts w:ascii="Symbol" w:eastAsia="Times New Roman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380"/>
        </w:tabs>
        <w:ind w:left="138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00"/>
        </w:tabs>
        <w:ind w:left="210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20"/>
        </w:tabs>
        <w:ind w:left="282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540"/>
        </w:tabs>
        <w:ind w:left="354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260"/>
        </w:tabs>
        <w:ind w:left="426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980"/>
        </w:tabs>
        <w:ind w:left="498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00"/>
        </w:tabs>
        <w:ind w:left="570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20"/>
        </w:tabs>
        <w:ind w:left="6420" w:hanging="360"/>
      </w:pPr>
      <w:rPr>
        <w:rFonts w:ascii="Wingdings" w:hAnsi="Wingdings" w:hint="default"/>
      </w:rPr>
    </w:lvl>
  </w:abstractNum>
  <w:abstractNum w:abstractNumId="5">
    <w:nsid w:val="363972A4"/>
    <w:multiLevelType w:val="hybridMultilevel"/>
    <w:tmpl w:val="2D4C0BB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C595E19"/>
    <w:multiLevelType w:val="hybridMultilevel"/>
    <w:tmpl w:val="52E697BC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51CE2071"/>
    <w:multiLevelType w:val="hybridMultilevel"/>
    <w:tmpl w:val="988A82E2"/>
    <w:lvl w:ilvl="0" w:tplc="BA6C441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caps w:val="0"/>
        <w:vanish w:val="0"/>
        <w:color w:val="auto"/>
        <w14:shadow w14:blurRad="0" w14:dist="25400" w14:dir="135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E9D07C7"/>
    <w:multiLevelType w:val="hybridMultilevel"/>
    <w:tmpl w:val="1CECFA72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4155145"/>
    <w:multiLevelType w:val="hybridMultilevel"/>
    <w:tmpl w:val="2D4C0BB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70B5CA3"/>
    <w:multiLevelType w:val="singleLevel"/>
    <w:tmpl w:val="115C33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 w:val="0"/>
        <w:i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16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9"/>
  </w:num>
  <w:num w:numId="2">
    <w:abstractNumId w:val="3"/>
  </w:num>
  <w:num w:numId="3">
    <w:abstractNumId w:val="5"/>
  </w:num>
  <w:num w:numId="4">
    <w:abstractNumId w:val="4"/>
  </w:num>
  <w:num w:numId="5">
    <w:abstractNumId w:val="1"/>
  </w:num>
  <w:num w:numId="6">
    <w:abstractNumId w:val="10"/>
  </w:num>
  <w:num w:numId="7">
    <w:abstractNumId w:val="6"/>
  </w:num>
  <w:num w:numId="8">
    <w:abstractNumId w:val="7"/>
  </w:num>
  <w:num w:numId="9">
    <w:abstractNumId w:val="2"/>
  </w:num>
  <w:num w:numId="10">
    <w:abstractNumId w:val="8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5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75B"/>
    <w:rsid w:val="000227BB"/>
    <w:rsid w:val="00025750"/>
    <w:rsid w:val="00037FC5"/>
    <w:rsid w:val="00080EE2"/>
    <w:rsid w:val="000B0465"/>
    <w:rsid w:val="000E6D59"/>
    <w:rsid w:val="0016075B"/>
    <w:rsid w:val="00173F27"/>
    <w:rsid w:val="00180B8E"/>
    <w:rsid w:val="00196C47"/>
    <w:rsid w:val="00251FD2"/>
    <w:rsid w:val="00287EE5"/>
    <w:rsid w:val="002B6433"/>
    <w:rsid w:val="002D362E"/>
    <w:rsid w:val="00327579"/>
    <w:rsid w:val="003560B3"/>
    <w:rsid w:val="0036076E"/>
    <w:rsid w:val="003C0DC8"/>
    <w:rsid w:val="003D4543"/>
    <w:rsid w:val="0044211B"/>
    <w:rsid w:val="00443BA7"/>
    <w:rsid w:val="004500BA"/>
    <w:rsid w:val="00541D4B"/>
    <w:rsid w:val="00556122"/>
    <w:rsid w:val="005D64F0"/>
    <w:rsid w:val="0064684F"/>
    <w:rsid w:val="006823E6"/>
    <w:rsid w:val="006B58F0"/>
    <w:rsid w:val="00727D93"/>
    <w:rsid w:val="0076219D"/>
    <w:rsid w:val="00772798"/>
    <w:rsid w:val="00777722"/>
    <w:rsid w:val="00784867"/>
    <w:rsid w:val="007918A7"/>
    <w:rsid w:val="007B065A"/>
    <w:rsid w:val="008124EB"/>
    <w:rsid w:val="008901D4"/>
    <w:rsid w:val="008B6B7A"/>
    <w:rsid w:val="00905C17"/>
    <w:rsid w:val="009359B5"/>
    <w:rsid w:val="009413F6"/>
    <w:rsid w:val="00946FFC"/>
    <w:rsid w:val="009B75D0"/>
    <w:rsid w:val="009E4937"/>
    <w:rsid w:val="00A43F0F"/>
    <w:rsid w:val="00A501B7"/>
    <w:rsid w:val="00A60945"/>
    <w:rsid w:val="00A617D8"/>
    <w:rsid w:val="00A668CD"/>
    <w:rsid w:val="00A6798D"/>
    <w:rsid w:val="00AA0F5C"/>
    <w:rsid w:val="00B74E47"/>
    <w:rsid w:val="00CA5C54"/>
    <w:rsid w:val="00D07F97"/>
    <w:rsid w:val="00D43EDA"/>
    <w:rsid w:val="00D6336D"/>
    <w:rsid w:val="00D929F3"/>
    <w:rsid w:val="00DD1EF6"/>
    <w:rsid w:val="00E66DF8"/>
    <w:rsid w:val="00E81796"/>
    <w:rsid w:val="00EA3908"/>
    <w:rsid w:val="00ED472F"/>
    <w:rsid w:val="00F231D2"/>
    <w:rsid w:val="00F5146D"/>
    <w:rsid w:val="00F76812"/>
    <w:rsid w:val="00FA5A3F"/>
    <w:rsid w:val="00FC74F2"/>
    <w:rsid w:val="00FD3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531"/>
    <o:shapelayout v:ext="edit">
      <o:idmap v:ext="edit" data="1"/>
    </o:shapelayout>
  </w:shapeDefaults>
  <w:doNotEmbedSmartTags/>
  <w:decimalSymbol w:val="."/>
  <w:listSeparator w:val=","/>
  <w14:docId w14:val="64A1763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eastAsia="Times New Roman" w:hAnsi="Arial"/>
      <w:sz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Impact" w:hAnsi="Impact"/>
      <w:color w:val="000000"/>
      <w:sz w:val="44"/>
    </w:rPr>
  </w:style>
  <w:style w:type="paragraph" w:styleId="Heading2">
    <w:name w:val="heading 2"/>
    <w:basedOn w:val="Heading1"/>
    <w:next w:val="Normal"/>
    <w:qFormat/>
    <w:pPr>
      <w:outlineLvl w:val="1"/>
    </w:pPr>
    <w:rPr>
      <w:color w:val="4517C5"/>
      <w:sz w:val="36"/>
    </w:rPr>
  </w:style>
  <w:style w:type="paragraph" w:styleId="Heading3">
    <w:name w:val="heading 3"/>
    <w:basedOn w:val="Heading1"/>
    <w:next w:val="Normal"/>
    <w:qFormat/>
    <w:pPr>
      <w:outlineLvl w:val="2"/>
    </w:pPr>
    <w:rPr>
      <w:color w:val="4517C5"/>
      <w:sz w:val="36"/>
    </w:rPr>
  </w:style>
  <w:style w:type="paragraph" w:styleId="Heading4">
    <w:name w:val="heading 4"/>
    <w:basedOn w:val="Heading1"/>
    <w:next w:val="Normal"/>
    <w:qFormat/>
    <w:pPr>
      <w:outlineLvl w:val="3"/>
    </w:pPr>
    <w:rPr>
      <w:i/>
      <w:color w:val="4517C5"/>
      <w:sz w:val="28"/>
    </w:rPr>
  </w:style>
  <w:style w:type="paragraph" w:styleId="Heading5">
    <w:name w:val="heading 5"/>
    <w:basedOn w:val="Heading1"/>
    <w:next w:val="Normal"/>
    <w:qFormat/>
    <w:pPr>
      <w:spacing w:before="180" w:after="180"/>
      <w:outlineLvl w:val="4"/>
    </w:pPr>
    <w:rPr>
      <w:color w:val="4517C5"/>
      <w:sz w:val="22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rFonts w:ascii="Times" w:hAnsi="Times"/>
      <w:b/>
      <w:sz w:val="22"/>
    </w:rPr>
  </w:style>
  <w:style w:type="paragraph" w:styleId="Heading7">
    <w:name w:val="heading 7"/>
    <w:basedOn w:val="Heading1"/>
    <w:next w:val="Normal"/>
    <w:qFormat/>
    <w:pPr>
      <w:jc w:val="center"/>
      <w:outlineLvl w:val="6"/>
    </w:pPr>
    <w:rPr>
      <w:color w:val="4517C5"/>
      <w:sz w:val="18"/>
    </w:rPr>
  </w:style>
  <w:style w:type="paragraph" w:styleId="Heading8">
    <w:name w:val="heading 8"/>
    <w:basedOn w:val="Heading1"/>
    <w:next w:val="Normal"/>
    <w:qFormat/>
    <w:pPr>
      <w:jc w:val="center"/>
      <w:outlineLvl w:val="7"/>
    </w:pPr>
    <w:rPr>
      <w:color w:val="4517C5"/>
      <w:sz w:val="28"/>
    </w:rPr>
  </w:style>
  <w:style w:type="paragraph" w:styleId="Heading9">
    <w:name w:val="heading 9"/>
    <w:basedOn w:val="Heading1"/>
    <w:next w:val="Normal"/>
    <w:qFormat/>
    <w:pPr>
      <w:jc w:val="center"/>
      <w:outlineLvl w:val="8"/>
    </w:pPr>
    <w:rPr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pPr>
      <w:spacing w:after="120" w:line="280" w:lineRule="atLeast"/>
    </w:pPr>
    <w:rPr>
      <w:sz w:val="20"/>
    </w:rPr>
  </w:style>
  <w:style w:type="paragraph" w:styleId="BodyTextIndent">
    <w:name w:val="Body Text Indent"/>
    <w:basedOn w:val="Normal"/>
    <w:link w:val="BodyTextIndentChar"/>
    <w:pPr>
      <w:tabs>
        <w:tab w:val="left" w:pos="180"/>
      </w:tabs>
      <w:spacing w:line="280" w:lineRule="atLeast"/>
      <w:ind w:left="187" w:hanging="187"/>
    </w:pPr>
    <w:rPr>
      <w:color w:val="4517C5"/>
      <w:sz w:val="18"/>
    </w:rPr>
  </w:style>
  <w:style w:type="paragraph" w:customStyle="1" w:styleId="CaptionText">
    <w:name w:val="Caption Text"/>
    <w:basedOn w:val="Normal"/>
    <w:pPr>
      <w:spacing w:line="220" w:lineRule="atLeast"/>
    </w:pPr>
    <w:rPr>
      <w:i/>
      <w:sz w:val="18"/>
    </w:rPr>
  </w:style>
  <w:style w:type="paragraph" w:customStyle="1" w:styleId="QuoteText">
    <w:name w:val="Quote Text"/>
    <w:basedOn w:val="CaptionText"/>
    <w:pPr>
      <w:spacing w:line="240" w:lineRule="atLeast"/>
    </w:pPr>
    <w:rPr>
      <w:sz w:val="20"/>
    </w:rPr>
  </w:style>
  <w:style w:type="paragraph" w:styleId="Footer">
    <w:name w:val="footer"/>
    <w:basedOn w:val="Normal"/>
    <w:pPr>
      <w:tabs>
        <w:tab w:val="center" w:pos="4320"/>
        <w:tab w:val="right" w:pos="8640"/>
      </w:tabs>
      <w:spacing w:line="220" w:lineRule="atLeast"/>
    </w:pPr>
    <w:rPr>
      <w:sz w:val="18"/>
    </w:rPr>
  </w:style>
  <w:style w:type="paragraph" w:customStyle="1" w:styleId="Masthead">
    <w:name w:val="Masthead"/>
    <w:basedOn w:val="Heading1"/>
    <w:rPr>
      <w:sz w:val="104"/>
    </w:rPr>
  </w:style>
  <w:style w:type="paragraph" w:customStyle="1" w:styleId="RunningHead">
    <w:name w:val="Running Head"/>
    <w:basedOn w:val="Heading1"/>
    <w:pPr>
      <w:spacing w:line="280" w:lineRule="atLeast"/>
      <w:jc w:val="center"/>
    </w:pPr>
    <w:rPr>
      <w:sz w:val="24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character" w:customStyle="1" w:styleId="BodyTextChar">
    <w:name w:val="Body Text Char"/>
    <w:link w:val="BodyText"/>
    <w:rsid w:val="00A43F0F"/>
    <w:rPr>
      <w:rFonts w:ascii="Arial" w:eastAsia="Times New Roman" w:hAnsi="Arial"/>
    </w:rPr>
  </w:style>
  <w:style w:type="character" w:customStyle="1" w:styleId="BodyTextIndentChar">
    <w:name w:val="Body Text Indent Char"/>
    <w:link w:val="BodyTextIndent"/>
    <w:rsid w:val="00A43F0F"/>
    <w:rPr>
      <w:rFonts w:ascii="Arial" w:eastAsia="Times New Roman" w:hAnsi="Arial"/>
      <w:color w:val="4517C5"/>
      <w:sz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FD3E56"/>
    <w:pPr>
      <w:keepLines/>
      <w:spacing w:before="480" w:line="276" w:lineRule="auto"/>
      <w:outlineLvl w:val="9"/>
    </w:pPr>
    <w:rPr>
      <w:rFonts w:ascii="Calibri" w:eastAsia="ＭＳ ゴシック" w:hAnsi="Calibri"/>
      <w:b/>
      <w:bCs/>
      <w:color w:val="365F91"/>
      <w:sz w:val="28"/>
      <w:szCs w:val="28"/>
    </w:rPr>
  </w:style>
  <w:style w:type="paragraph" w:styleId="TOC1">
    <w:name w:val="toc 1"/>
    <w:basedOn w:val="Normal"/>
    <w:next w:val="Normal"/>
    <w:autoRedefine/>
    <w:rsid w:val="00FD3E56"/>
    <w:pPr>
      <w:spacing w:before="120"/>
    </w:pPr>
    <w:rPr>
      <w:rFonts w:ascii="Cambria" w:hAnsi="Cambria"/>
      <w:b/>
      <w:szCs w:val="24"/>
    </w:rPr>
  </w:style>
  <w:style w:type="paragraph" w:styleId="TOC2">
    <w:name w:val="toc 2"/>
    <w:basedOn w:val="Normal"/>
    <w:next w:val="Normal"/>
    <w:autoRedefine/>
    <w:rsid w:val="00FD3E56"/>
    <w:pPr>
      <w:ind w:left="240"/>
    </w:pPr>
    <w:rPr>
      <w:rFonts w:ascii="Cambria" w:hAnsi="Cambria"/>
      <w:b/>
      <w:sz w:val="22"/>
      <w:szCs w:val="22"/>
    </w:rPr>
  </w:style>
  <w:style w:type="paragraph" w:styleId="TOC3">
    <w:name w:val="toc 3"/>
    <w:basedOn w:val="Normal"/>
    <w:next w:val="Normal"/>
    <w:autoRedefine/>
    <w:rsid w:val="00FD3E56"/>
    <w:pPr>
      <w:ind w:left="480"/>
    </w:pPr>
    <w:rPr>
      <w:rFonts w:ascii="Cambria" w:hAnsi="Cambria"/>
      <w:sz w:val="22"/>
      <w:szCs w:val="22"/>
    </w:rPr>
  </w:style>
  <w:style w:type="paragraph" w:styleId="TOC4">
    <w:name w:val="toc 4"/>
    <w:basedOn w:val="Normal"/>
    <w:next w:val="Normal"/>
    <w:autoRedefine/>
    <w:rsid w:val="00FD3E56"/>
    <w:pPr>
      <w:ind w:left="720"/>
    </w:pPr>
    <w:rPr>
      <w:rFonts w:ascii="Cambria" w:hAnsi="Cambria"/>
      <w:sz w:val="20"/>
    </w:rPr>
  </w:style>
  <w:style w:type="paragraph" w:styleId="TOC5">
    <w:name w:val="toc 5"/>
    <w:basedOn w:val="Normal"/>
    <w:next w:val="Normal"/>
    <w:autoRedefine/>
    <w:rsid w:val="00FD3E56"/>
    <w:pPr>
      <w:ind w:left="960"/>
    </w:pPr>
    <w:rPr>
      <w:rFonts w:ascii="Cambria" w:hAnsi="Cambria"/>
      <w:sz w:val="20"/>
    </w:rPr>
  </w:style>
  <w:style w:type="paragraph" w:styleId="TOC6">
    <w:name w:val="toc 6"/>
    <w:basedOn w:val="Normal"/>
    <w:next w:val="Normal"/>
    <w:autoRedefine/>
    <w:rsid w:val="00FD3E56"/>
    <w:pPr>
      <w:ind w:left="1200"/>
    </w:pPr>
    <w:rPr>
      <w:rFonts w:ascii="Cambria" w:hAnsi="Cambria"/>
      <w:sz w:val="20"/>
    </w:rPr>
  </w:style>
  <w:style w:type="paragraph" w:styleId="TOC7">
    <w:name w:val="toc 7"/>
    <w:basedOn w:val="Normal"/>
    <w:next w:val="Normal"/>
    <w:autoRedefine/>
    <w:rsid w:val="00FD3E56"/>
    <w:pPr>
      <w:ind w:left="1440"/>
    </w:pPr>
    <w:rPr>
      <w:rFonts w:ascii="Cambria" w:hAnsi="Cambria"/>
      <w:sz w:val="20"/>
    </w:rPr>
  </w:style>
  <w:style w:type="paragraph" w:styleId="TOC8">
    <w:name w:val="toc 8"/>
    <w:basedOn w:val="Normal"/>
    <w:next w:val="Normal"/>
    <w:autoRedefine/>
    <w:rsid w:val="00FD3E56"/>
    <w:pPr>
      <w:ind w:left="1680"/>
    </w:pPr>
    <w:rPr>
      <w:rFonts w:ascii="Cambria" w:hAnsi="Cambria"/>
      <w:sz w:val="20"/>
    </w:rPr>
  </w:style>
  <w:style w:type="paragraph" w:styleId="TOC9">
    <w:name w:val="toc 9"/>
    <w:basedOn w:val="Normal"/>
    <w:next w:val="Normal"/>
    <w:autoRedefine/>
    <w:rsid w:val="00FD3E56"/>
    <w:pPr>
      <w:ind w:left="1920"/>
    </w:pPr>
    <w:rPr>
      <w:rFonts w:ascii="Cambria" w:hAnsi="Cambria"/>
      <w:sz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eastAsia="Times New Roman" w:hAnsi="Arial"/>
      <w:sz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Impact" w:hAnsi="Impact"/>
      <w:color w:val="000000"/>
      <w:sz w:val="44"/>
    </w:rPr>
  </w:style>
  <w:style w:type="paragraph" w:styleId="Heading2">
    <w:name w:val="heading 2"/>
    <w:basedOn w:val="Heading1"/>
    <w:next w:val="Normal"/>
    <w:qFormat/>
    <w:pPr>
      <w:outlineLvl w:val="1"/>
    </w:pPr>
    <w:rPr>
      <w:color w:val="4517C5"/>
      <w:sz w:val="36"/>
    </w:rPr>
  </w:style>
  <w:style w:type="paragraph" w:styleId="Heading3">
    <w:name w:val="heading 3"/>
    <w:basedOn w:val="Heading1"/>
    <w:next w:val="Normal"/>
    <w:qFormat/>
    <w:pPr>
      <w:outlineLvl w:val="2"/>
    </w:pPr>
    <w:rPr>
      <w:color w:val="4517C5"/>
      <w:sz w:val="36"/>
    </w:rPr>
  </w:style>
  <w:style w:type="paragraph" w:styleId="Heading4">
    <w:name w:val="heading 4"/>
    <w:basedOn w:val="Heading1"/>
    <w:next w:val="Normal"/>
    <w:qFormat/>
    <w:pPr>
      <w:outlineLvl w:val="3"/>
    </w:pPr>
    <w:rPr>
      <w:i/>
      <w:color w:val="4517C5"/>
      <w:sz w:val="28"/>
    </w:rPr>
  </w:style>
  <w:style w:type="paragraph" w:styleId="Heading5">
    <w:name w:val="heading 5"/>
    <w:basedOn w:val="Heading1"/>
    <w:next w:val="Normal"/>
    <w:qFormat/>
    <w:pPr>
      <w:spacing w:before="180" w:after="180"/>
      <w:outlineLvl w:val="4"/>
    </w:pPr>
    <w:rPr>
      <w:color w:val="4517C5"/>
      <w:sz w:val="22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rFonts w:ascii="Times" w:hAnsi="Times"/>
      <w:b/>
      <w:sz w:val="22"/>
    </w:rPr>
  </w:style>
  <w:style w:type="paragraph" w:styleId="Heading7">
    <w:name w:val="heading 7"/>
    <w:basedOn w:val="Heading1"/>
    <w:next w:val="Normal"/>
    <w:qFormat/>
    <w:pPr>
      <w:jc w:val="center"/>
      <w:outlineLvl w:val="6"/>
    </w:pPr>
    <w:rPr>
      <w:color w:val="4517C5"/>
      <w:sz w:val="18"/>
    </w:rPr>
  </w:style>
  <w:style w:type="paragraph" w:styleId="Heading8">
    <w:name w:val="heading 8"/>
    <w:basedOn w:val="Heading1"/>
    <w:next w:val="Normal"/>
    <w:qFormat/>
    <w:pPr>
      <w:jc w:val="center"/>
      <w:outlineLvl w:val="7"/>
    </w:pPr>
    <w:rPr>
      <w:color w:val="4517C5"/>
      <w:sz w:val="28"/>
    </w:rPr>
  </w:style>
  <w:style w:type="paragraph" w:styleId="Heading9">
    <w:name w:val="heading 9"/>
    <w:basedOn w:val="Heading1"/>
    <w:next w:val="Normal"/>
    <w:qFormat/>
    <w:pPr>
      <w:jc w:val="center"/>
      <w:outlineLvl w:val="8"/>
    </w:pPr>
    <w:rPr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pPr>
      <w:spacing w:after="120" w:line="280" w:lineRule="atLeast"/>
    </w:pPr>
    <w:rPr>
      <w:sz w:val="20"/>
    </w:rPr>
  </w:style>
  <w:style w:type="paragraph" w:styleId="BodyTextIndent">
    <w:name w:val="Body Text Indent"/>
    <w:basedOn w:val="Normal"/>
    <w:link w:val="BodyTextIndentChar"/>
    <w:pPr>
      <w:tabs>
        <w:tab w:val="left" w:pos="180"/>
      </w:tabs>
      <w:spacing w:line="280" w:lineRule="atLeast"/>
      <w:ind w:left="187" w:hanging="187"/>
    </w:pPr>
    <w:rPr>
      <w:color w:val="4517C5"/>
      <w:sz w:val="18"/>
    </w:rPr>
  </w:style>
  <w:style w:type="paragraph" w:customStyle="1" w:styleId="CaptionText">
    <w:name w:val="Caption Text"/>
    <w:basedOn w:val="Normal"/>
    <w:pPr>
      <w:spacing w:line="220" w:lineRule="atLeast"/>
    </w:pPr>
    <w:rPr>
      <w:i/>
      <w:sz w:val="18"/>
    </w:rPr>
  </w:style>
  <w:style w:type="paragraph" w:customStyle="1" w:styleId="QuoteText">
    <w:name w:val="Quote Text"/>
    <w:basedOn w:val="CaptionText"/>
    <w:pPr>
      <w:spacing w:line="240" w:lineRule="atLeast"/>
    </w:pPr>
    <w:rPr>
      <w:sz w:val="20"/>
    </w:rPr>
  </w:style>
  <w:style w:type="paragraph" w:styleId="Footer">
    <w:name w:val="footer"/>
    <w:basedOn w:val="Normal"/>
    <w:pPr>
      <w:tabs>
        <w:tab w:val="center" w:pos="4320"/>
        <w:tab w:val="right" w:pos="8640"/>
      </w:tabs>
      <w:spacing w:line="220" w:lineRule="atLeast"/>
    </w:pPr>
    <w:rPr>
      <w:sz w:val="18"/>
    </w:rPr>
  </w:style>
  <w:style w:type="paragraph" w:customStyle="1" w:styleId="Masthead">
    <w:name w:val="Masthead"/>
    <w:basedOn w:val="Heading1"/>
    <w:rPr>
      <w:sz w:val="104"/>
    </w:rPr>
  </w:style>
  <w:style w:type="paragraph" w:customStyle="1" w:styleId="RunningHead">
    <w:name w:val="Running Head"/>
    <w:basedOn w:val="Heading1"/>
    <w:pPr>
      <w:spacing w:line="280" w:lineRule="atLeast"/>
      <w:jc w:val="center"/>
    </w:pPr>
    <w:rPr>
      <w:sz w:val="24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character" w:customStyle="1" w:styleId="BodyTextChar">
    <w:name w:val="Body Text Char"/>
    <w:link w:val="BodyText"/>
    <w:rsid w:val="00A43F0F"/>
    <w:rPr>
      <w:rFonts w:ascii="Arial" w:eastAsia="Times New Roman" w:hAnsi="Arial"/>
    </w:rPr>
  </w:style>
  <w:style w:type="character" w:customStyle="1" w:styleId="BodyTextIndentChar">
    <w:name w:val="Body Text Indent Char"/>
    <w:link w:val="BodyTextIndent"/>
    <w:rsid w:val="00A43F0F"/>
    <w:rPr>
      <w:rFonts w:ascii="Arial" w:eastAsia="Times New Roman" w:hAnsi="Arial"/>
      <w:color w:val="4517C5"/>
      <w:sz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FD3E56"/>
    <w:pPr>
      <w:keepLines/>
      <w:spacing w:before="480" w:line="276" w:lineRule="auto"/>
      <w:outlineLvl w:val="9"/>
    </w:pPr>
    <w:rPr>
      <w:rFonts w:ascii="Calibri" w:eastAsia="ＭＳ ゴシック" w:hAnsi="Calibri"/>
      <w:b/>
      <w:bCs/>
      <w:color w:val="365F91"/>
      <w:sz w:val="28"/>
      <w:szCs w:val="28"/>
    </w:rPr>
  </w:style>
  <w:style w:type="paragraph" w:styleId="TOC1">
    <w:name w:val="toc 1"/>
    <w:basedOn w:val="Normal"/>
    <w:next w:val="Normal"/>
    <w:autoRedefine/>
    <w:rsid w:val="00FD3E56"/>
    <w:pPr>
      <w:spacing w:before="120"/>
    </w:pPr>
    <w:rPr>
      <w:rFonts w:ascii="Cambria" w:hAnsi="Cambria"/>
      <w:b/>
      <w:szCs w:val="24"/>
    </w:rPr>
  </w:style>
  <w:style w:type="paragraph" w:styleId="TOC2">
    <w:name w:val="toc 2"/>
    <w:basedOn w:val="Normal"/>
    <w:next w:val="Normal"/>
    <w:autoRedefine/>
    <w:rsid w:val="00FD3E56"/>
    <w:pPr>
      <w:ind w:left="240"/>
    </w:pPr>
    <w:rPr>
      <w:rFonts w:ascii="Cambria" w:hAnsi="Cambria"/>
      <w:b/>
      <w:sz w:val="22"/>
      <w:szCs w:val="22"/>
    </w:rPr>
  </w:style>
  <w:style w:type="paragraph" w:styleId="TOC3">
    <w:name w:val="toc 3"/>
    <w:basedOn w:val="Normal"/>
    <w:next w:val="Normal"/>
    <w:autoRedefine/>
    <w:rsid w:val="00FD3E56"/>
    <w:pPr>
      <w:ind w:left="480"/>
    </w:pPr>
    <w:rPr>
      <w:rFonts w:ascii="Cambria" w:hAnsi="Cambria"/>
      <w:sz w:val="22"/>
      <w:szCs w:val="22"/>
    </w:rPr>
  </w:style>
  <w:style w:type="paragraph" w:styleId="TOC4">
    <w:name w:val="toc 4"/>
    <w:basedOn w:val="Normal"/>
    <w:next w:val="Normal"/>
    <w:autoRedefine/>
    <w:rsid w:val="00FD3E56"/>
    <w:pPr>
      <w:ind w:left="720"/>
    </w:pPr>
    <w:rPr>
      <w:rFonts w:ascii="Cambria" w:hAnsi="Cambria"/>
      <w:sz w:val="20"/>
    </w:rPr>
  </w:style>
  <w:style w:type="paragraph" w:styleId="TOC5">
    <w:name w:val="toc 5"/>
    <w:basedOn w:val="Normal"/>
    <w:next w:val="Normal"/>
    <w:autoRedefine/>
    <w:rsid w:val="00FD3E56"/>
    <w:pPr>
      <w:ind w:left="960"/>
    </w:pPr>
    <w:rPr>
      <w:rFonts w:ascii="Cambria" w:hAnsi="Cambria"/>
      <w:sz w:val="20"/>
    </w:rPr>
  </w:style>
  <w:style w:type="paragraph" w:styleId="TOC6">
    <w:name w:val="toc 6"/>
    <w:basedOn w:val="Normal"/>
    <w:next w:val="Normal"/>
    <w:autoRedefine/>
    <w:rsid w:val="00FD3E56"/>
    <w:pPr>
      <w:ind w:left="1200"/>
    </w:pPr>
    <w:rPr>
      <w:rFonts w:ascii="Cambria" w:hAnsi="Cambria"/>
      <w:sz w:val="20"/>
    </w:rPr>
  </w:style>
  <w:style w:type="paragraph" w:styleId="TOC7">
    <w:name w:val="toc 7"/>
    <w:basedOn w:val="Normal"/>
    <w:next w:val="Normal"/>
    <w:autoRedefine/>
    <w:rsid w:val="00FD3E56"/>
    <w:pPr>
      <w:ind w:left="1440"/>
    </w:pPr>
    <w:rPr>
      <w:rFonts w:ascii="Cambria" w:hAnsi="Cambria"/>
      <w:sz w:val="20"/>
    </w:rPr>
  </w:style>
  <w:style w:type="paragraph" w:styleId="TOC8">
    <w:name w:val="toc 8"/>
    <w:basedOn w:val="Normal"/>
    <w:next w:val="Normal"/>
    <w:autoRedefine/>
    <w:rsid w:val="00FD3E56"/>
    <w:pPr>
      <w:ind w:left="1680"/>
    </w:pPr>
    <w:rPr>
      <w:rFonts w:ascii="Cambria" w:hAnsi="Cambria"/>
      <w:sz w:val="20"/>
    </w:rPr>
  </w:style>
  <w:style w:type="paragraph" w:styleId="TOC9">
    <w:name w:val="toc 9"/>
    <w:basedOn w:val="Normal"/>
    <w:next w:val="Normal"/>
    <w:autoRedefine/>
    <w:rsid w:val="00FD3E56"/>
    <w:pPr>
      <w:ind w:left="1920"/>
    </w:pPr>
    <w:rPr>
      <w:rFonts w:ascii="Cambria" w:hAnsi="Cambria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image" Target="media/image2.jpe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X:Office:Wizard%20Templates:Newsletters:Form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F89236D-0866-DF4F-8E23-D9EFB84DE9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Forms</Template>
  <TotalTime>0</TotalTime>
  <Pages>1</Pages>
  <Words>4</Words>
  <Characters>28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Newsletters</vt:lpstr>
    </vt:vector>
  </TitlesOfParts>
  <Company>Microsoft Corporation</Company>
  <LinksUpToDate>false</LinksUpToDate>
  <CharactersWithSpaces>31</CharactersWithSpaces>
  <SharedDoc>false</SharedDoc>
  <HLinks>
    <vt:vector size="18" baseType="variant">
      <vt:variant>
        <vt:i4>8192012</vt:i4>
      </vt:variant>
      <vt:variant>
        <vt:i4>-1</vt:i4>
      </vt:variant>
      <vt:variant>
        <vt:i4>1248</vt:i4>
      </vt:variant>
      <vt:variant>
        <vt:i4>1</vt:i4>
      </vt:variant>
      <vt:variant>
        <vt:lpwstr>orangesteps</vt:lpwstr>
      </vt:variant>
      <vt:variant>
        <vt:lpwstr/>
      </vt:variant>
      <vt:variant>
        <vt:i4>6553611</vt:i4>
      </vt:variant>
      <vt:variant>
        <vt:i4>-1</vt:i4>
      </vt:variant>
      <vt:variant>
        <vt:i4>1249</vt:i4>
      </vt:variant>
      <vt:variant>
        <vt:i4>1</vt:i4>
      </vt:variant>
      <vt:variant>
        <vt:lpwstr>purplesteps</vt:lpwstr>
      </vt:variant>
      <vt:variant>
        <vt:lpwstr/>
      </vt:variant>
      <vt:variant>
        <vt:i4>7471208</vt:i4>
      </vt:variant>
      <vt:variant>
        <vt:i4>-1</vt:i4>
      </vt:variant>
      <vt:variant>
        <vt:i4>1250</vt:i4>
      </vt:variant>
      <vt:variant>
        <vt:i4>1</vt:i4>
      </vt:variant>
      <vt:variant>
        <vt:lpwstr>greensteps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Newsletters</dc:title>
  <dc:subject/>
  <dc:creator>Denise Swanson</dc:creator>
  <cp:keywords/>
  <cp:lastModifiedBy>Osseo Area Schools</cp:lastModifiedBy>
  <cp:revision>2</cp:revision>
  <cp:lastPrinted>2011-11-30T23:03:00Z</cp:lastPrinted>
  <dcterms:created xsi:type="dcterms:W3CDTF">2013-09-02T06:03:00Z</dcterms:created>
  <dcterms:modified xsi:type="dcterms:W3CDTF">2013-09-02T06:03:00Z</dcterms:modified>
</cp:coreProperties>
</file>